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1218" w:rsidRDefault="006C1218" w:rsidP="008B2AFC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АДМИНИСТРАЦИЯ ГОРОДА БЕРДСКА</w:t>
      </w:r>
    </w:p>
    <w:p w:rsidR="006C1218" w:rsidRPr="00886C19" w:rsidRDefault="006C1218" w:rsidP="003A5E59">
      <w:pPr>
        <w:jc w:val="center"/>
        <w:rPr>
          <w:sz w:val="28"/>
          <w:szCs w:val="28"/>
        </w:rPr>
      </w:pPr>
      <w:r w:rsidRPr="00886C19">
        <w:rPr>
          <w:sz w:val="28"/>
          <w:szCs w:val="28"/>
        </w:rPr>
        <w:t xml:space="preserve"> </w:t>
      </w:r>
    </w:p>
    <w:p w:rsidR="006C1218" w:rsidRPr="008E39E7" w:rsidRDefault="006C1218" w:rsidP="008B2AFC">
      <w:pPr>
        <w:jc w:val="center"/>
        <w:outlineLvl w:val="0"/>
        <w:rPr>
          <w:b/>
          <w:bCs/>
          <w:spacing w:val="52"/>
          <w:sz w:val="36"/>
          <w:szCs w:val="36"/>
        </w:rPr>
      </w:pPr>
      <w:r w:rsidRPr="008E39E7">
        <w:rPr>
          <w:b/>
          <w:bCs/>
          <w:sz w:val="36"/>
          <w:szCs w:val="36"/>
        </w:rPr>
        <w:t>ПОСТАНОВЛЕНИЕ</w:t>
      </w:r>
    </w:p>
    <w:p w:rsidR="006C1218" w:rsidRPr="00886C19" w:rsidRDefault="006C1218" w:rsidP="003A5E59">
      <w:pPr>
        <w:jc w:val="center"/>
        <w:rPr>
          <w:sz w:val="28"/>
          <w:szCs w:val="28"/>
        </w:rPr>
      </w:pPr>
      <w:r w:rsidRPr="00886C19">
        <w:rPr>
          <w:sz w:val="28"/>
          <w:szCs w:val="28"/>
        </w:rPr>
        <w:t xml:space="preserve"> </w:t>
      </w:r>
    </w:p>
    <w:p w:rsidR="006C1218" w:rsidRPr="00831D94" w:rsidRDefault="006C1218" w:rsidP="00CC7A82">
      <w:pPr>
        <w:rPr>
          <w:sz w:val="28"/>
          <w:szCs w:val="28"/>
        </w:rPr>
      </w:pPr>
      <w:r>
        <w:rPr>
          <w:sz w:val="28"/>
          <w:szCs w:val="28"/>
        </w:rPr>
        <w:t>18.06.2021_</w:t>
      </w:r>
      <w:r w:rsidRPr="005A10C3">
        <w:rPr>
          <w:sz w:val="28"/>
          <w:szCs w:val="28"/>
        </w:rPr>
        <w:t xml:space="preserve">                           </w:t>
      </w:r>
      <w:r>
        <w:rPr>
          <w:sz w:val="28"/>
          <w:szCs w:val="28"/>
        </w:rPr>
        <w:t xml:space="preserve">                              </w:t>
      </w:r>
      <w:r>
        <w:rPr>
          <w:sz w:val="28"/>
          <w:szCs w:val="28"/>
        </w:rPr>
        <w:tab/>
        <w:t xml:space="preserve">    </w:t>
      </w:r>
      <w:r w:rsidRPr="005A10C3">
        <w:rPr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                  </w:t>
      </w:r>
      <w:r w:rsidRPr="005A10C3">
        <w:rPr>
          <w:sz w:val="28"/>
          <w:szCs w:val="28"/>
        </w:rPr>
        <w:t>№</w:t>
      </w:r>
      <w:r w:rsidRPr="00831D94">
        <w:rPr>
          <w:sz w:val="28"/>
          <w:szCs w:val="28"/>
        </w:rPr>
        <w:t>_</w:t>
      </w:r>
      <w:r>
        <w:rPr>
          <w:sz w:val="28"/>
          <w:szCs w:val="28"/>
        </w:rPr>
        <w:t>1878</w:t>
      </w:r>
    </w:p>
    <w:p w:rsidR="006C1218" w:rsidRPr="00B2119A" w:rsidRDefault="006C1218" w:rsidP="00CC7A82">
      <w:pPr>
        <w:rPr>
          <w:sz w:val="28"/>
          <w:szCs w:val="28"/>
        </w:rPr>
      </w:pPr>
    </w:p>
    <w:p w:rsidR="006C1218" w:rsidRPr="00B2119A" w:rsidRDefault="006C1218" w:rsidP="00CC7A82">
      <w:pPr>
        <w:rPr>
          <w:sz w:val="28"/>
          <w:szCs w:val="28"/>
        </w:rPr>
      </w:pPr>
    </w:p>
    <w:p w:rsidR="006C1218" w:rsidRDefault="006C1218" w:rsidP="000B21B9">
      <w:pPr>
        <w:jc w:val="center"/>
        <w:rPr>
          <w:sz w:val="28"/>
          <w:szCs w:val="28"/>
        </w:rPr>
      </w:pPr>
      <w:r w:rsidRPr="009350E8">
        <w:rPr>
          <w:sz w:val="28"/>
          <w:szCs w:val="28"/>
        </w:rPr>
        <w:t xml:space="preserve">О назначении публичных слушаний по </w:t>
      </w:r>
      <w:r>
        <w:rPr>
          <w:sz w:val="28"/>
          <w:szCs w:val="28"/>
        </w:rPr>
        <w:t>проектам решений о</w:t>
      </w:r>
      <w:r w:rsidRPr="009350E8">
        <w:rPr>
          <w:sz w:val="28"/>
          <w:szCs w:val="28"/>
        </w:rPr>
        <w:t xml:space="preserve"> предоставлени</w:t>
      </w:r>
      <w:r>
        <w:rPr>
          <w:sz w:val="28"/>
          <w:szCs w:val="28"/>
        </w:rPr>
        <w:t>и</w:t>
      </w:r>
      <w:r w:rsidRPr="009350E8">
        <w:rPr>
          <w:sz w:val="28"/>
          <w:szCs w:val="28"/>
        </w:rPr>
        <w:t xml:space="preserve"> разрешения на отклонение от предельных параметров разрешенного строительства, реконструкции объектов капитального </w:t>
      </w:r>
      <w:r>
        <w:rPr>
          <w:sz w:val="28"/>
          <w:szCs w:val="28"/>
        </w:rPr>
        <w:t>строительства</w:t>
      </w:r>
      <w:r w:rsidRPr="00FB65ED">
        <w:rPr>
          <w:sz w:val="28"/>
          <w:szCs w:val="28"/>
        </w:rPr>
        <w:t xml:space="preserve"> </w:t>
      </w:r>
      <w:r>
        <w:rPr>
          <w:sz w:val="28"/>
          <w:szCs w:val="28"/>
        </w:rPr>
        <w:t>и предоставления разрешения на условно разрешенный вид использования земельных участков</w:t>
      </w:r>
    </w:p>
    <w:p w:rsidR="006C1218" w:rsidRPr="009350E8" w:rsidRDefault="006C1218" w:rsidP="000B21B9">
      <w:pPr>
        <w:jc w:val="center"/>
        <w:rPr>
          <w:sz w:val="28"/>
          <w:szCs w:val="28"/>
        </w:rPr>
      </w:pPr>
    </w:p>
    <w:p w:rsidR="006C1218" w:rsidRPr="009350E8" w:rsidRDefault="006C1218" w:rsidP="000B21B9">
      <w:pPr>
        <w:jc w:val="center"/>
        <w:rPr>
          <w:sz w:val="28"/>
          <w:szCs w:val="28"/>
        </w:rPr>
      </w:pPr>
    </w:p>
    <w:p w:rsidR="006C1218" w:rsidRPr="00433259" w:rsidRDefault="006C1218" w:rsidP="002A3C9E">
      <w:pPr>
        <w:overflowPunct/>
        <w:ind w:firstLine="709"/>
        <w:jc w:val="both"/>
        <w:textAlignment w:val="auto"/>
        <w:rPr>
          <w:sz w:val="28"/>
          <w:szCs w:val="28"/>
        </w:rPr>
      </w:pPr>
      <w:r w:rsidRPr="00FD3F4C">
        <w:rPr>
          <w:sz w:val="28"/>
          <w:szCs w:val="28"/>
        </w:rPr>
        <w:t>В целях выявления и учета мнения и интересов жителей города Бердска, в соответствии со статьями 5.1, 37, 39, 40 Градостроительного кодекса Российской Федерации</w:t>
      </w:r>
      <w:r w:rsidRPr="006A0866">
        <w:rPr>
          <w:sz w:val="28"/>
          <w:szCs w:val="28"/>
        </w:rPr>
        <w:t xml:space="preserve">, приказом министерства строительства Новосибирской области от </w:t>
      </w:r>
      <w:r>
        <w:rPr>
          <w:sz w:val="28"/>
          <w:szCs w:val="28"/>
        </w:rPr>
        <w:t>31.03.2020</w:t>
      </w:r>
      <w:r w:rsidRPr="006A0866">
        <w:rPr>
          <w:sz w:val="28"/>
          <w:szCs w:val="28"/>
        </w:rPr>
        <w:t xml:space="preserve"> №</w:t>
      </w:r>
      <w:r>
        <w:rPr>
          <w:sz w:val="28"/>
          <w:szCs w:val="28"/>
        </w:rPr>
        <w:t>194</w:t>
      </w:r>
      <w:r w:rsidRPr="006A0866">
        <w:rPr>
          <w:sz w:val="28"/>
          <w:szCs w:val="28"/>
        </w:rPr>
        <w:t xml:space="preserve"> «</w:t>
      </w:r>
      <w:r>
        <w:rPr>
          <w:sz w:val="28"/>
          <w:szCs w:val="28"/>
        </w:rPr>
        <w:t>О временном приостановлении предоставления министерством строительства Новосибирской области государственных услуг по предоставлению разрешения на отклонение от предельных параметров разрешенного строительства, реконструкции объектов капитального строительства и разрешения на условно разрешенный вид использования земельного участка</w:t>
      </w:r>
      <w:r w:rsidRPr="006A0866">
        <w:rPr>
          <w:sz w:val="28"/>
          <w:szCs w:val="28"/>
        </w:rPr>
        <w:t>», Уставом</w:t>
      </w:r>
      <w:r w:rsidRPr="00FD3F4C">
        <w:rPr>
          <w:sz w:val="28"/>
          <w:szCs w:val="28"/>
        </w:rPr>
        <w:t xml:space="preserve"> города Бердска, руководствуясь Положением о порядке организации и проведения публичных слушаний </w:t>
      </w:r>
      <w:r w:rsidRPr="0078387D">
        <w:rPr>
          <w:sz w:val="28"/>
          <w:szCs w:val="28"/>
        </w:rPr>
        <w:t xml:space="preserve">в городе Бердске, утвержденным решением </w:t>
      </w:r>
      <w:r w:rsidRPr="00433259">
        <w:rPr>
          <w:sz w:val="28"/>
          <w:szCs w:val="28"/>
        </w:rPr>
        <w:t xml:space="preserve">Совета депутатов города Бердска от 20.09.2018 № 198,  </w:t>
      </w:r>
    </w:p>
    <w:p w:rsidR="006C1218" w:rsidRPr="00433259" w:rsidRDefault="006C1218" w:rsidP="00B44F86">
      <w:pPr>
        <w:ind w:right="-5"/>
        <w:jc w:val="both"/>
        <w:outlineLvl w:val="0"/>
        <w:rPr>
          <w:sz w:val="28"/>
          <w:szCs w:val="28"/>
        </w:rPr>
      </w:pPr>
      <w:r w:rsidRPr="00433259">
        <w:rPr>
          <w:sz w:val="28"/>
          <w:szCs w:val="28"/>
        </w:rPr>
        <w:t>ПОСТАНОВЛЯЮ:</w:t>
      </w:r>
    </w:p>
    <w:p w:rsidR="006C1218" w:rsidRPr="00C929C1" w:rsidRDefault="006C1218" w:rsidP="00FD5325">
      <w:pPr>
        <w:ind w:firstLine="709"/>
        <w:jc w:val="both"/>
        <w:rPr>
          <w:sz w:val="28"/>
          <w:szCs w:val="28"/>
        </w:rPr>
      </w:pPr>
      <w:r w:rsidRPr="00C929C1">
        <w:rPr>
          <w:sz w:val="28"/>
          <w:szCs w:val="28"/>
        </w:rPr>
        <w:t>1. Назначить публичные слушания по проектам решений:</w:t>
      </w:r>
    </w:p>
    <w:p w:rsidR="006C1218" w:rsidRPr="00C929C1" w:rsidRDefault="006C1218" w:rsidP="00C929C1">
      <w:pPr>
        <w:pStyle w:val="ListParagraph"/>
        <w:numPr>
          <w:ilvl w:val="0"/>
          <w:numId w:val="9"/>
        </w:numPr>
        <w:ind w:left="0" w:firstLine="710"/>
        <w:jc w:val="both"/>
        <w:rPr>
          <w:sz w:val="28"/>
          <w:szCs w:val="28"/>
        </w:rPr>
      </w:pPr>
      <w:r w:rsidRPr="00C929C1">
        <w:rPr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54:32:010527:461, общей площадью 999 кв.м., с местоположением: Новосибирская область, г. Бердск, ул Первомайская, в части уменьшения отступа от границы земельного участка с кадастровым номером 54:32:010527:696 до 0 метров, с западной границы земельного участка до 2 метров</w:t>
      </w:r>
      <w:r>
        <w:rPr>
          <w:sz w:val="28"/>
          <w:szCs w:val="28"/>
        </w:rPr>
        <w:t xml:space="preserve"> </w:t>
      </w:r>
      <w:r w:rsidRPr="00C929C1">
        <w:rPr>
          <w:sz w:val="28"/>
          <w:szCs w:val="28"/>
        </w:rPr>
        <w:t>(проект №1 приложения);</w:t>
      </w:r>
    </w:p>
    <w:p w:rsidR="006C1218" w:rsidRPr="005000A9" w:rsidRDefault="006C1218" w:rsidP="005000A9">
      <w:pPr>
        <w:pStyle w:val="ListParagraph"/>
        <w:numPr>
          <w:ilvl w:val="0"/>
          <w:numId w:val="9"/>
        </w:numPr>
        <w:ind w:left="0" w:firstLine="710"/>
        <w:jc w:val="both"/>
        <w:rPr>
          <w:sz w:val="28"/>
          <w:szCs w:val="28"/>
        </w:rPr>
      </w:pPr>
      <w:r w:rsidRPr="005000A9">
        <w:rPr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54:32:010527:696, общей площадью 692 кв.м., с местоположением: Новосибирская область, г. Бердск, ул Первомайская, в части уменьшения отступа от границы земельного участка с кадастровым номером 54:32:010527:697 до 0 метров, от границы земельного участка с кадастровым номером 54:32:010527:461 до 0 метров с западной границы земельного участка до 2 метров (проект №2 приложения);</w:t>
      </w:r>
    </w:p>
    <w:p w:rsidR="006C1218" w:rsidRPr="007550EE" w:rsidRDefault="006C1218" w:rsidP="007550EE">
      <w:pPr>
        <w:pStyle w:val="ListParagraph"/>
        <w:numPr>
          <w:ilvl w:val="0"/>
          <w:numId w:val="9"/>
        </w:numPr>
        <w:ind w:left="0" w:firstLine="710"/>
        <w:jc w:val="both"/>
        <w:rPr>
          <w:sz w:val="28"/>
          <w:szCs w:val="28"/>
        </w:rPr>
      </w:pPr>
      <w:r w:rsidRPr="00A17030">
        <w:rPr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54:32:010431:142, общей площадью 1303 кв.м., с местоположением: Новосибирская область, г. Бердск, в районе ул.Солнечная, 1а, в части уменьшения отступа с северо-восточной границы земельного участка до 1 метра, с юго-восточной границы земельного участка до 1 метра согласно прилагаемой схемы (</w:t>
      </w:r>
      <w:r w:rsidRPr="007550EE">
        <w:rPr>
          <w:sz w:val="28"/>
          <w:szCs w:val="28"/>
        </w:rPr>
        <w:t>проект №3 приложения);</w:t>
      </w:r>
    </w:p>
    <w:p w:rsidR="006C1218" w:rsidRPr="007550EE" w:rsidRDefault="006C1218" w:rsidP="007550EE">
      <w:pPr>
        <w:pStyle w:val="ListParagraph"/>
        <w:numPr>
          <w:ilvl w:val="0"/>
          <w:numId w:val="9"/>
        </w:numPr>
        <w:ind w:left="0" w:firstLine="710"/>
        <w:jc w:val="both"/>
        <w:rPr>
          <w:sz w:val="28"/>
          <w:szCs w:val="28"/>
        </w:rPr>
      </w:pPr>
      <w:r w:rsidRPr="007550EE">
        <w:rPr>
          <w:sz w:val="28"/>
          <w:szCs w:val="28"/>
        </w:rPr>
        <w:t>о предоставлении разрешения на отклонение 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54:32:010403:10, общей площадью 877 кв.м., с местоположением: обл. Новосибирская, г. Бердск</w:t>
      </w:r>
      <w:r w:rsidRPr="007550EE">
        <w:t xml:space="preserve"> </w:t>
      </w:r>
      <w:r w:rsidRPr="007550EE">
        <w:rPr>
          <w:sz w:val="28"/>
          <w:szCs w:val="28"/>
        </w:rPr>
        <w:t>ул. Озерная, 26, в части уменьшения отступа с южной границы земельного участка до 1 метра</w:t>
      </w:r>
      <w:r>
        <w:rPr>
          <w:sz w:val="28"/>
          <w:szCs w:val="28"/>
        </w:rPr>
        <w:t xml:space="preserve"> </w:t>
      </w:r>
      <w:r w:rsidRPr="007550EE">
        <w:rPr>
          <w:sz w:val="28"/>
          <w:szCs w:val="28"/>
        </w:rPr>
        <w:t>(проект №4 приложения);</w:t>
      </w:r>
    </w:p>
    <w:p w:rsidR="006C1218" w:rsidRPr="008A5B13" w:rsidRDefault="006C1218" w:rsidP="008A5B13">
      <w:pPr>
        <w:pStyle w:val="ListParagraph"/>
        <w:numPr>
          <w:ilvl w:val="0"/>
          <w:numId w:val="9"/>
        </w:numPr>
        <w:ind w:left="0" w:firstLine="710"/>
        <w:jc w:val="both"/>
        <w:rPr>
          <w:sz w:val="28"/>
          <w:szCs w:val="28"/>
        </w:rPr>
      </w:pPr>
      <w:r w:rsidRPr="007550EE"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с кадастровым номером 54:32:010226:504, </w:t>
      </w:r>
      <w:r w:rsidRPr="008A5B13">
        <w:rPr>
          <w:sz w:val="28"/>
          <w:szCs w:val="28"/>
        </w:rPr>
        <w:t>общей площадью 1105 кв.м., расположенного по адресу: Новосибирская обл., г. Бердск, ул. Новая, 73 - «Для индивидуального жилищного строительства» кодовое обозначение 2.1 (проект №5 приложения);</w:t>
      </w:r>
    </w:p>
    <w:p w:rsidR="006C1218" w:rsidRDefault="006C1218" w:rsidP="00693701">
      <w:pPr>
        <w:pStyle w:val="ListParagraph"/>
        <w:numPr>
          <w:ilvl w:val="0"/>
          <w:numId w:val="9"/>
        </w:numPr>
        <w:ind w:left="0" w:firstLine="710"/>
        <w:jc w:val="both"/>
        <w:rPr>
          <w:sz w:val="28"/>
          <w:szCs w:val="28"/>
        </w:rPr>
      </w:pPr>
      <w:r w:rsidRPr="008A5B13"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с кадастровым номером 54:32:010226:503, общей площадью 1067 кв.м., расположенного по адресу: Новосибирская область, г Бердск, ул. Новая, дом 74 </w:t>
      </w:r>
      <w:r>
        <w:rPr>
          <w:sz w:val="28"/>
          <w:szCs w:val="28"/>
        </w:rPr>
        <w:t xml:space="preserve">- </w:t>
      </w:r>
      <w:r w:rsidRPr="008A5B13">
        <w:rPr>
          <w:sz w:val="28"/>
          <w:szCs w:val="28"/>
        </w:rPr>
        <w:t>«Для индивидуального жилищного строительства» кодовое</w:t>
      </w:r>
      <w:r w:rsidRPr="007550EE">
        <w:rPr>
          <w:sz w:val="28"/>
          <w:szCs w:val="28"/>
        </w:rPr>
        <w:t xml:space="preserve"> обозначение 2.1 (проект №</w:t>
      </w:r>
      <w:r>
        <w:rPr>
          <w:sz w:val="28"/>
          <w:szCs w:val="28"/>
        </w:rPr>
        <w:t>6</w:t>
      </w:r>
      <w:r w:rsidRPr="007550EE">
        <w:rPr>
          <w:sz w:val="28"/>
          <w:szCs w:val="28"/>
        </w:rPr>
        <w:t xml:space="preserve"> приложения)</w:t>
      </w:r>
      <w:r>
        <w:rPr>
          <w:sz w:val="28"/>
          <w:szCs w:val="28"/>
        </w:rPr>
        <w:t>;</w:t>
      </w:r>
    </w:p>
    <w:p w:rsidR="006C1218" w:rsidRDefault="006C1218" w:rsidP="00693701">
      <w:pPr>
        <w:pStyle w:val="ListParagraph"/>
        <w:numPr>
          <w:ilvl w:val="0"/>
          <w:numId w:val="9"/>
        </w:numPr>
        <w:ind w:left="0" w:firstLine="710"/>
        <w:jc w:val="both"/>
        <w:rPr>
          <w:sz w:val="28"/>
          <w:szCs w:val="28"/>
        </w:rPr>
      </w:pPr>
      <w:r w:rsidRPr="00693701">
        <w:rPr>
          <w:sz w:val="28"/>
          <w:szCs w:val="28"/>
        </w:rPr>
        <w:t xml:space="preserve">о предоставлении разрешения на условно разрешенный вид использования земельного участка с кадастровым номером 54:32:010817:277, общей площадью 1005 кв.м., </w:t>
      </w:r>
      <w:r>
        <w:rPr>
          <w:sz w:val="28"/>
          <w:szCs w:val="28"/>
        </w:rPr>
        <w:t>с местоположением</w:t>
      </w:r>
      <w:r w:rsidRPr="00693701">
        <w:rPr>
          <w:sz w:val="28"/>
          <w:szCs w:val="28"/>
        </w:rPr>
        <w:t>: о</w:t>
      </w:r>
      <w:r>
        <w:rPr>
          <w:sz w:val="28"/>
          <w:szCs w:val="28"/>
        </w:rPr>
        <w:t xml:space="preserve">бл. Новосибирская, г. Бердск - </w:t>
      </w:r>
      <w:r w:rsidRPr="00693701">
        <w:rPr>
          <w:sz w:val="28"/>
          <w:szCs w:val="28"/>
        </w:rPr>
        <w:t>«Для ведения личного подсобного хозяйства (приусадебный земельный участок)» кодовое обозначение 2.</w:t>
      </w:r>
      <w:r>
        <w:rPr>
          <w:sz w:val="28"/>
          <w:szCs w:val="28"/>
        </w:rPr>
        <w:t>2</w:t>
      </w:r>
      <w:r w:rsidRPr="00693701">
        <w:rPr>
          <w:sz w:val="28"/>
          <w:szCs w:val="28"/>
        </w:rPr>
        <w:t xml:space="preserve"> (проект №</w:t>
      </w:r>
      <w:r>
        <w:rPr>
          <w:sz w:val="28"/>
          <w:szCs w:val="28"/>
        </w:rPr>
        <w:t>7</w:t>
      </w:r>
      <w:r w:rsidRPr="00693701">
        <w:rPr>
          <w:sz w:val="28"/>
          <w:szCs w:val="28"/>
        </w:rPr>
        <w:t xml:space="preserve"> приложения)</w:t>
      </w:r>
      <w:r>
        <w:rPr>
          <w:sz w:val="28"/>
          <w:szCs w:val="28"/>
        </w:rPr>
        <w:t>;</w:t>
      </w:r>
    </w:p>
    <w:p w:rsidR="006C1218" w:rsidRPr="00693701" w:rsidRDefault="006C1218" w:rsidP="00693701">
      <w:pPr>
        <w:pStyle w:val="ListParagraph"/>
        <w:numPr>
          <w:ilvl w:val="0"/>
          <w:numId w:val="9"/>
        </w:numPr>
        <w:ind w:left="0" w:firstLine="710"/>
        <w:jc w:val="both"/>
        <w:rPr>
          <w:sz w:val="28"/>
          <w:szCs w:val="28"/>
        </w:rPr>
      </w:pPr>
      <w:r w:rsidRPr="00693701">
        <w:rPr>
          <w:sz w:val="28"/>
          <w:szCs w:val="28"/>
        </w:rPr>
        <w:t>о предоставлении разрешения на условно разрешенный вид использования земельного участка с кадастровым номером 54:32:010817:27</w:t>
      </w:r>
      <w:r>
        <w:rPr>
          <w:sz w:val="28"/>
          <w:szCs w:val="28"/>
        </w:rPr>
        <w:t>8</w:t>
      </w:r>
      <w:r w:rsidRPr="00693701">
        <w:rPr>
          <w:sz w:val="28"/>
          <w:szCs w:val="28"/>
        </w:rPr>
        <w:t xml:space="preserve">, общей площадью </w:t>
      </w:r>
      <w:r>
        <w:rPr>
          <w:sz w:val="28"/>
          <w:szCs w:val="28"/>
        </w:rPr>
        <w:t>991</w:t>
      </w:r>
      <w:r w:rsidRPr="00693701">
        <w:rPr>
          <w:sz w:val="28"/>
          <w:szCs w:val="28"/>
        </w:rPr>
        <w:t xml:space="preserve"> кв.м., </w:t>
      </w:r>
      <w:r>
        <w:rPr>
          <w:sz w:val="28"/>
          <w:szCs w:val="28"/>
        </w:rPr>
        <w:t>с местоположением</w:t>
      </w:r>
      <w:r w:rsidRPr="00693701">
        <w:rPr>
          <w:sz w:val="28"/>
          <w:szCs w:val="28"/>
        </w:rPr>
        <w:t>: обл. Новосибирская, г. Бердск - «Для ведения личного подсобного хозяйства (приусадебный земельный участок)» кодовое обозначение 2.</w:t>
      </w:r>
      <w:r>
        <w:rPr>
          <w:sz w:val="28"/>
          <w:szCs w:val="28"/>
        </w:rPr>
        <w:t>2</w:t>
      </w:r>
      <w:r w:rsidRPr="00693701">
        <w:rPr>
          <w:sz w:val="28"/>
          <w:szCs w:val="28"/>
        </w:rPr>
        <w:t xml:space="preserve"> (проект №</w:t>
      </w:r>
      <w:r>
        <w:rPr>
          <w:sz w:val="28"/>
          <w:szCs w:val="28"/>
        </w:rPr>
        <w:t>8</w:t>
      </w:r>
      <w:r w:rsidRPr="00693701">
        <w:rPr>
          <w:sz w:val="28"/>
          <w:szCs w:val="28"/>
        </w:rPr>
        <w:t xml:space="preserve"> приложения).</w:t>
      </w:r>
    </w:p>
    <w:p w:rsidR="006C1218" w:rsidRPr="0078387D" w:rsidRDefault="006C1218" w:rsidP="00B751CF">
      <w:pPr>
        <w:ind w:firstLine="709"/>
        <w:jc w:val="both"/>
        <w:rPr>
          <w:sz w:val="28"/>
          <w:szCs w:val="28"/>
        </w:rPr>
      </w:pPr>
      <w:r w:rsidRPr="00446CFC">
        <w:rPr>
          <w:sz w:val="28"/>
          <w:szCs w:val="28"/>
        </w:rPr>
        <w:t xml:space="preserve">2. Провести собрание участников публичных слушаний </w:t>
      </w:r>
      <w:r>
        <w:rPr>
          <w:sz w:val="28"/>
          <w:szCs w:val="28"/>
        </w:rPr>
        <w:t>05</w:t>
      </w:r>
      <w:r w:rsidRPr="00446CFC">
        <w:rPr>
          <w:sz w:val="28"/>
          <w:szCs w:val="28"/>
        </w:rPr>
        <w:t>.0</w:t>
      </w:r>
      <w:r>
        <w:rPr>
          <w:sz w:val="28"/>
          <w:szCs w:val="28"/>
        </w:rPr>
        <w:t>7</w:t>
      </w:r>
      <w:r w:rsidRPr="00446CFC">
        <w:rPr>
          <w:sz w:val="28"/>
          <w:szCs w:val="28"/>
        </w:rPr>
        <w:t>.2021 в 16-00 часов в конференц-зале администрации города Бердска по адресу: ул. М. Горького, 9 с обязательным соблюдением санитарно</w:t>
      </w:r>
      <w:r w:rsidRPr="00DF6B66">
        <w:rPr>
          <w:sz w:val="28"/>
          <w:szCs w:val="28"/>
        </w:rPr>
        <w:t>-эпидемиологических</w:t>
      </w:r>
      <w:r w:rsidRPr="0078387D">
        <w:rPr>
          <w:sz w:val="28"/>
          <w:szCs w:val="28"/>
        </w:rPr>
        <w:t xml:space="preserve"> требований управления Федеральной службы по надзору в сфере защиты прав потребителей и благополучия человека по Новосибирской области (обеспечение безопасного расстояния в 1,5 м друг от друга, соблюдение масочного режима и обработки места проведения</w:t>
      </w:r>
      <w:r>
        <w:rPr>
          <w:sz w:val="28"/>
          <w:szCs w:val="28"/>
        </w:rPr>
        <w:t xml:space="preserve"> собрания участников</w:t>
      </w:r>
      <w:r w:rsidRPr="0078387D">
        <w:rPr>
          <w:sz w:val="28"/>
          <w:szCs w:val="28"/>
        </w:rPr>
        <w:t xml:space="preserve"> публичных слушаний дезинфицирующими средствами).</w:t>
      </w:r>
    </w:p>
    <w:p w:rsidR="006C1218" w:rsidRPr="00FC63FB" w:rsidRDefault="006C1218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8387D">
        <w:rPr>
          <w:rFonts w:ascii="Times New Roman" w:hAnsi="Times New Roman" w:cs="Times New Roman"/>
          <w:sz w:val="28"/>
          <w:szCs w:val="28"/>
        </w:rPr>
        <w:t>3. Ответственным за проведение</w:t>
      </w:r>
      <w:r w:rsidRPr="00FC63FB">
        <w:rPr>
          <w:rFonts w:ascii="Times New Roman" w:hAnsi="Times New Roman" w:cs="Times New Roman"/>
          <w:sz w:val="28"/>
          <w:szCs w:val="28"/>
        </w:rPr>
        <w:t xml:space="preserve"> публичных слушаний назначить начальника управления градостроительства администрации города Бердска Есикова Д.С.</w:t>
      </w:r>
    </w:p>
    <w:p w:rsidR="006C1218" w:rsidRPr="00FC63FB" w:rsidRDefault="006C1218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4. В целях доведения до населения информации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</w:t>
      </w:r>
      <w:r w:rsidRPr="00FC63FB">
        <w:t xml:space="preserve"> </w:t>
      </w:r>
      <w:r w:rsidRPr="00FC63FB">
        <w:rPr>
          <w:rFonts w:ascii="Times New Roman" w:hAnsi="Times New Roman" w:cs="Times New Roman"/>
          <w:sz w:val="28"/>
          <w:szCs w:val="28"/>
        </w:rPr>
        <w:t>и предоставления разрешения на условно разрешенный вид использования земельных участков управлению градостроительства администрации города Бердска организовать мероприятия, регламентированные статьями 39, 40 Градостроительного кодекса Российской Федерации.</w:t>
      </w:r>
    </w:p>
    <w:p w:rsidR="006C1218" w:rsidRPr="00FC63FB" w:rsidRDefault="006C1218" w:rsidP="00831D94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 xml:space="preserve">5. Предложить жителям города Бердска направить в комиссию по подготовке проекта правил землепользования и застройки муниципального образования города Бердска свои предложения и замечания по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 строительства и предоставления разрешения на условно разрешенный вид использования земельных участков по адресу: администрация города Бердска, ул. М. Горького, 9, кабинет 36, контактный телефон: 2-00-79, адрес электронной почты: 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gaa</w:t>
      </w:r>
      <w:r w:rsidRPr="0040299C">
        <w:rPr>
          <w:rFonts w:ascii="Times New Roman" w:hAnsi="Times New Roman" w:cs="Times New Roman"/>
          <w:sz w:val="28"/>
          <w:szCs w:val="28"/>
          <w:u w:val="single"/>
        </w:rPr>
        <w:t>0504@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ya</w:t>
      </w:r>
      <w:r w:rsidRPr="0040299C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  <w:u w:val="single"/>
          <w:lang w:val="en-US"/>
        </w:rPr>
        <w:t>ru</w:t>
      </w:r>
      <w:r w:rsidRPr="00FC63FB">
        <w:rPr>
          <w:rFonts w:ascii="Times New Roman" w:hAnsi="Times New Roman" w:cs="Times New Roman"/>
          <w:sz w:val="28"/>
          <w:szCs w:val="28"/>
        </w:rPr>
        <w:t>.</w:t>
      </w:r>
    </w:p>
    <w:p w:rsidR="006C1218" w:rsidRDefault="006C1218" w:rsidP="000B4543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C63FB">
        <w:rPr>
          <w:rFonts w:ascii="Times New Roman" w:hAnsi="Times New Roman" w:cs="Times New Roman"/>
          <w:sz w:val="28"/>
          <w:szCs w:val="28"/>
        </w:rPr>
        <w:t>6. Экспозиция проектов будет проходить в здании администрации города Бердска по адресу</w:t>
      </w:r>
      <w:r w:rsidRPr="007C4A87">
        <w:rPr>
          <w:rFonts w:ascii="Times New Roman" w:hAnsi="Times New Roman" w:cs="Times New Roman"/>
          <w:sz w:val="28"/>
          <w:szCs w:val="28"/>
        </w:rPr>
        <w:t xml:space="preserve">: </w:t>
      </w:r>
      <w:r w:rsidRPr="00FE09D3">
        <w:rPr>
          <w:rFonts w:ascii="Times New Roman" w:hAnsi="Times New Roman" w:cs="Times New Roman"/>
          <w:sz w:val="28"/>
          <w:szCs w:val="28"/>
        </w:rPr>
        <w:t xml:space="preserve">Новосибирская обл., город Бердск, ул. М. Горького, 9, кабинет 36, контактный телефон: 2-00-79, </w:t>
      </w:r>
      <w:r w:rsidRPr="007C4A87">
        <w:rPr>
          <w:rFonts w:ascii="Times New Roman" w:hAnsi="Times New Roman" w:cs="Times New Roman"/>
          <w:sz w:val="28"/>
          <w:szCs w:val="28"/>
        </w:rPr>
        <w:t>с понедельника по пятницу с 13.00 до 16.00. Консультации по экспозиции проект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7C4A87">
        <w:rPr>
          <w:rFonts w:ascii="Times New Roman" w:hAnsi="Times New Roman" w:cs="Times New Roman"/>
          <w:sz w:val="28"/>
          <w:szCs w:val="28"/>
        </w:rPr>
        <w:t xml:space="preserve"> проводятся по предварительной записи. </w:t>
      </w:r>
    </w:p>
    <w:p w:rsidR="006C1218" w:rsidRPr="00FD3F4C" w:rsidRDefault="006C1218" w:rsidP="008F6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7. </w:t>
      </w:r>
      <w:r w:rsidRPr="007C4A87">
        <w:rPr>
          <w:rFonts w:ascii="Times New Roman" w:hAnsi="Times New Roman" w:cs="Times New Roman"/>
          <w:sz w:val="28"/>
          <w:szCs w:val="28"/>
        </w:rPr>
        <w:t>Предложения и замечания, касающиеся проектов, можно подавать: в письменной или устной форме в ходе проведения</w:t>
      </w:r>
      <w:r>
        <w:rPr>
          <w:rFonts w:ascii="Times New Roman" w:hAnsi="Times New Roman" w:cs="Times New Roman"/>
          <w:sz w:val="28"/>
          <w:szCs w:val="28"/>
        </w:rPr>
        <w:t xml:space="preserve"> собрания участников</w:t>
      </w:r>
      <w:r w:rsidRPr="007C4A87">
        <w:rPr>
          <w:rFonts w:ascii="Times New Roman" w:hAnsi="Times New Roman" w:cs="Times New Roman"/>
          <w:sz w:val="28"/>
          <w:szCs w:val="28"/>
        </w:rPr>
        <w:t xml:space="preserve"> публичны</w:t>
      </w:r>
      <w:r>
        <w:rPr>
          <w:rFonts w:ascii="Times New Roman" w:hAnsi="Times New Roman" w:cs="Times New Roman"/>
          <w:sz w:val="28"/>
          <w:szCs w:val="28"/>
        </w:rPr>
        <w:t xml:space="preserve">х слушаний; в письменной форме </w:t>
      </w:r>
      <w:r w:rsidRPr="007C4A87">
        <w:rPr>
          <w:rFonts w:ascii="Times New Roman" w:hAnsi="Times New Roman" w:cs="Times New Roman"/>
          <w:sz w:val="28"/>
          <w:szCs w:val="28"/>
        </w:rPr>
        <w:t xml:space="preserve">в адрес </w:t>
      </w:r>
      <w:r>
        <w:rPr>
          <w:rFonts w:ascii="Times New Roman" w:hAnsi="Times New Roman" w:cs="Times New Roman"/>
          <w:sz w:val="28"/>
          <w:szCs w:val="28"/>
        </w:rPr>
        <w:t>к</w:t>
      </w:r>
      <w:r w:rsidRPr="00337912">
        <w:rPr>
          <w:rFonts w:ascii="Times New Roman" w:hAnsi="Times New Roman" w:cs="Times New Roman"/>
          <w:sz w:val="28"/>
          <w:szCs w:val="28"/>
        </w:rPr>
        <w:t xml:space="preserve">омиссии по подготовке </w:t>
      </w:r>
      <w:r w:rsidRPr="00DF6B66">
        <w:rPr>
          <w:rFonts w:ascii="Times New Roman" w:hAnsi="Times New Roman" w:cs="Times New Roman"/>
          <w:sz w:val="28"/>
          <w:szCs w:val="28"/>
        </w:rPr>
        <w:t xml:space="preserve">проекта Правил землепользования и застройки муниципального образования г. Бердска с </w:t>
      </w:r>
      <w:r>
        <w:rPr>
          <w:rFonts w:ascii="Times New Roman" w:hAnsi="Times New Roman" w:cs="Times New Roman"/>
          <w:sz w:val="28"/>
          <w:szCs w:val="28"/>
        </w:rPr>
        <w:t>23.06</w:t>
      </w:r>
      <w:r w:rsidRPr="00DF6B66">
        <w:rPr>
          <w:rFonts w:ascii="Times New Roman" w:hAnsi="Times New Roman" w:cs="Times New Roman"/>
          <w:sz w:val="28"/>
          <w:szCs w:val="28"/>
        </w:rPr>
        <w:t>.202</w:t>
      </w:r>
      <w:r w:rsidRPr="0040299C">
        <w:rPr>
          <w:rFonts w:ascii="Times New Roman" w:hAnsi="Times New Roman" w:cs="Times New Roman"/>
          <w:sz w:val="28"/>
          <w:szCs w:val="28"/>
        </w:rPr>
        <w:t>1</w:t>
      </w:r>
      <w:r w:rsidRPr="00DF6B66">
        <w:rPr>
          <w:rFonts w:ascii="Times New Roman" w:hAnsi="Times New Roman" w:cs="Times New Roman"/>
          <w:sz w:val="28"/>
          <w:szCs w:val="28"/>
        </w:rPr>
        <w:t xml:space="preserve"> по </w:t>
      </w:r>
      <w:r>
        <w:rPr>
          <w:rFonts w:ascii="Times New Roman" w:hAnsi="Times New Roman" w:cs="Times New Roman"/>
          <w:sz w:val="28"/>
          <w:szCs w:val="28"/>
        </w:rPr>
        <w:t>02.07.202</w:t>
      </w:r>
      <w:r w:rsidRPr="0040299C">
        <w:rPr>
          <w:rFonts w:ascii="Times New Roman" w:hAnsi="Times New Roman" w:cs="Times New Roman"/>
          <w:sz w:val="28"/>
          <w:szCs w:val="28"/>
        </w:rPr>
        <w:t>1</w:t>
      </w:r>
      <w:r w:rsidRPr="00DF6B66">
        <w:rPr>
          <w:rFonts w:ascii="Times New Roman" w:hAnsi="Times New Roman" w:cs="Times New Roman"/>
          <w:sz w:val="28"/>
          <w:szCs w:val="28"/>
        </w:rPr>
        <w:t xml:space="preserve"> включительно посредством</w:t>
      </w:r>
      <w:r w:rsidRPr="007C4A87">
        <w:rPr>
          <w:rFonts w:ascii="Times New Roman" w:hAnsi="Times New Roman" w:cs="Times New Roman"/>
          <w:sz w:val="28"/>
          <w:szCs w:val="28"/>
        </w:rPr>
        <w:t xml:space="preserve"> записи в журнале учета </w:t>
      </w:r>
      <w:r w:rsidRPr="00FD3F4C">
        <w:rPr>
          <w:rFonts w:ascii="Times New Roman" w:hAnsi="Times New Roman" w:cs="Times New Roman"/>
          <w:sz w:val="28"/>
          <w:szCs w:val="28"/>
        </w:rPr>
        <w:t>посетителей экспозиции проектов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FD3F4C">
        <w:rPr>
          <w:rFonts w:ascii="Times New Roman" w:hAnsi="Times New Roman" w:cs="Times New Roman"/>
          <w:sz w:val="28"/>
          <w:szCs w:val="28"/>
        </w:rPr>
        <w:t xml:space="preserve"> подлежащих рассмотрению на публичных слушаниях.</w:t>
      </w:r>
    </w:p>
    <w:p w:rsidR="006C1218" w:rsidRPr="00BD4B29" w:rsidRDefault="006C1218" w:rsidP="008F68EE">
      <w:pPr>
        <w:pStyle w:val="ListParagraph"/>
        <w:overflowPunct/>
        <w:autoSpaceDE/>
        <w:autoSpaceDN/>
        <w:adjustRightInd/>
        <w:ind w:left="0" w:firstLine="709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8</w:t>
      </w:r>
      <w:r w:rsidRPr="00FD3F4C">
        <w:rPr>
          <w:sz w:val="28"/>
          <w:szCs w:val="28"/>
        </w:rPr>
        <w:t>. </w:t>
      </w:r>
      <w:r w:rsidRPr="00BD4B29">
        <w:rPr>
          <w:sz w:val="28"/>
          <w:szCs w:val="28"/>
        </w:rPr>
        <w:t>Опубликовать настоящее постановлен</w:t>
      </w:r>
      <w:r>
        <w:rPr>
          <w:sz w:val="28"/>
          <w:szCs w:val="28"/>
        </w:rPr>
        <w:t>ие в газете «Бердские новости», сетевом издании «</w:t>
      </w:r>
      <w:r>
        <w:rPr>
          <w:sz w:val="28"/>
          <w:szCs w:val="28"/>
          <w:lang w:val="en-US"/>
        </w:rPr>
        <w:t>VN</w:t>
      </w:r>
      <w:r w:rsidRPr="009D3062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ru</w:t>
      </w:r>
      <w:r w:rsidRPr="009D3062">
        <w:rPr>
          <w:sz w:val="28"/>
          <w:szCs w:val="28"/>
        </w:rPr>
        <w:t xml:space="preserve"> </w:t>
      </w:r>
      <w:r>
        <w:rPr>
          <w:sz w:val="28"/>
          <w:szCs w:val="28"/>
        </w:rPr>
        <w:t>Все новости Новосибирской области» и</w:t>
      </w:r>
      <w:r w:rsidRPr="00BD4B29">
        <w:rPr>
          <w:sz w:val="28"/>
          <w:szCs w:val="28"/>
        </w:rPr>
        <w:t xml:space="preserve"> разместить на официальном сайте администрации города Бердска.</w:t>
      </w:r>
    </w:p>
    <w:p w:rsidR="006C1218" w:rsidRDefault="006C1218" w:rsidP="008F68EE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FD3F4C">
        <w:rPr>
          <w:rFonts w:ascii="Times New Roman" w:hAnsi="Times New Roman" w:cs="Times New Roman"/>
          <w:sz w:val="28"/>
          <w:szCs w:val="28"/>
        </w:rPr>
        <w:t>. Контроль за исполнением настоящего постановления возложить на заместителя главы администрации (по строительству и городскому хозяйству) Захарова В.Н.</w:t>
      </w:r>
    </w:p>
    <w:p w:rsidR="006C1218" w:rsidRDefault="006C1218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218" w:rsidRPr="003D3B42" w:rsidRDefault="006C1218" w:rsidP="00B762B1">
      <w:pPr>
        <w:pStyle w:val="ConsPlusNormal"/>
        <w:widowControl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C1218" w:rsidRDefault="006C1218" w:rsidP="00DF6B66">
      <w:pPr>
        <w:rPr>
          <w:sz w:val="16"/>
          <w:szCs w:val="16"/>
        </w:rPr>
      </w:pPr>
      <w:r>
        <w:rPr>
          <w:sz w:val="28"/>
          <w:szCs w:val="28"/>
        </w:rPr>
        <w:t xml:space="preserve">Глава города Бердска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Е.А.Шестернин</w:t>
      </w:r>
    </w:p>
    <w:p w:rsidR="006C1218" w:rsidRDefault="006C1218" w:rsidP="00DF6B66">
      <w:pPr>
        <w:jc w:val="both"/>
        <w:rPr>
          <w:sz w:val="28"/>
          <w:szCs w:val="28"/>
        </w:rPr>
      </w:pPr>
    </w:p>
    <w:p w:rsidR="006C1218" w:rsidRDefault="006C1218" w:rsidP="003D3B42">
      <w:pPr>
        <w:rPr>
          <w:sz w:val="28"/>
          <w:szCs w:val="28"/>
        </w:rPr>
      </w:pPr>
    </w:p>
    <w:p w:rsidR="006C1218" w:rsidRDefault="006C1218" w:rsidP="003D3B42">
      <w:pPr>
        <w:rPr>
          <w:sz w:val="28"/>
          <w:szCs w:val="28"/>
        </w:rPr>
      </w:pPr>
    </w:p>
    <w:p w:rsidR="006C1218" w:rsidRDefault="006C1218" w:rsidP="003D3B42">
      <w:pPr>
        <w:rPr>
          <w:sz w:val="28"/>
          <w:szCs w:val="28"/>
        </w:rPr>
      </w:pPr>
    </w:p>
    <w:p w:rsidR="006C1218" w:rsidRDefault="006C1218" w:rsidP="003D3B42">
      <w:pPr>
        <w:rPr>
          <w:sz w:val="28"/>
          <w:szCs w:val="28"/>
        </w:rPr>
      </w:pPr>
    </w:p>
    <w:p w:rsidR="006C1218" w:rsidRDefault="006C1218" w:rsidP="003D3B42">
      <w:pPr>
        <w:rPr>
          <w:sz w:val="28"/>
          <w:szCs w:val="28"/>
        </w:rPr>
      </w:pPr>
    </w:p>
    <w:p w:rsidR="006C1218" w:rsidRDefault="006C1218" w:rsidP="003D3B42">
      <w:pPr>
        <w:rPr>
          <w:sz w:val="28"/>
          <w:szCs w:val="28"/>
        </w:rPr>
      </w:pPr>
    </w:p>
    <w:p w:rsidR="006C1218" w:rsidRDefault="006C1218" w:rsidP="003D3B42">
      <w:r>
        <w:t>Д.С.Есиков</w:t>
      </w:r>
    </w:p>
    <w:p w:rsidR="006C1218" w:rsidRDefault="006C1218" w:rsidP="00B2119A">
      <w:r>
        <w:t>20525</w:t>
      </w:r>
      <w:r>
        <w:br w:type="page"/>
      </w:r>
    </w:p>
    <w:p w:rsidR="006C1218" w:rsidRPr="00FE09D3" w:rsidRDefault="006C1218" w:rsidP="004F5A50">
      <w:pPr>
        <w:ind w:left="6480"/>
        <w:rPr>
          <w:sz w:val="28"/>
          <w:szCs w:val="28"/>
        </w:rPr>
      </w:pPr>
      <w:r w:rsidRPr="00FE09D3">
        <w:rPr>
          <w:sz w:val="28"/>
          <w:szCs w:val="28"/>
        </w:rPr>
        <w:t>ПРИЛОЖЕНИЕ</w:t>
      </w:r>
    </w:p>
    <w:p w:rsidR="006C1218" w:rsidRPr="00FE09D3" w:rsidRDefault="006C1218" w:rsidP="004F5A50">
      <w:pPr>
        <w:ind w:left="5245"/>
        <w:jc w:val="center"/>
        <w:rPr>
          <w:sz w:val="28"/>
          <w:szCs w:val="28"/>
        </w:rPr>
      </w:pPr>
      <w:r w:rsidRPr="00FE09D3">
        <w:rPr>
          <w:sz w:val="28"/>
          <w:szCs w:val="28"/>
        </w:rPr>
        <w:t xml:space="preserve">к постановлению администрации </w:t>
      </w:r>
    </w:p>
    <w:p w:rsidR="006C1218" w:rsidRPr="00FE09D3" w:rsidRDefault="006C1218" w:rsidP="004F5A50">
      <w:pPr>
        <w:ind w:left="5245"/>
        <w:jc w:val="center"/>
        <w:rPr>
          <w:sz w:val="28"/>
          <w:szCs w:val="28"/>
        </w:rPr>
      </w:pPr>
      <w:r w:rsidRPr="00FE09D3">
        <w:rPr>
          <w:sz w:val="28"/>
          <w:szCs w:val="28"/>
        </w:rPr>
        <w:t>города Бердска</w:t>
      </w:r>
    </w:p>
    <w:p w:rsidR="006C1218" w:rsidRPr="00A827C0" w:rsidRDefault="006C1218" w:rsidP="004F5A50">
      <w:pPr>
        <w:ind w:left="5529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 w:rsidRPr="00A827C0">
        <w:rPr>
          <w:sz w:val="28"/>
          <w:szCs w:val="28"/>
        </w:rPr>
        <w:t>от 18.06.2021  № 1878</w:t>
      </w:r>
    </w:p>
    <w:p w:rsidR="006C1218" w:rsidRDefault="006C1218" w:rsidP="003A3CB1">
      <w:pPr>
        <w:jc w:val="center"/>
        <w:rPr>
          <w:sz w:val="24"/>
          <w:szCs w:val="24"/>
        </w:rPr>
      </w:pPr>
    </w:p>
    <w:p w:rsidR="006C1218" w:rsidRDefault="006C1218" w:rsidP="003A3CB1">
      <w:pPr>
        <w:jc w:val="center"/>
        <w:rPr>
          <w:sz w:val="24"/>
          <w:szCs w:val="24"/>
        </w:rPr>
      </w:pPr>
    </w:p>
    <w:p w:rsidR="006C1218" w:rsidRDefault="006C1218" w:rsidP="00DE39E7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1</w:t>
      </w:r>
    </w:p>
    <w:p w:rsidR="006C1218" w:rsidRDefault="006C1218" w:rsidP="00AB52AA">
      <w:pPr>
        <w:jc w:val="center"/>
        <w:rPr>
          <w:sz w:val="24"/>
          <w:szCs w:val="24"/>
        </w:rPr>
      </w:pPr>
    </w:p>
    <w:p w:rsidR="006C1218" w:rsidRDefault="006C1218" w:rsidP="00932EA1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>Схема</w:t>
      </w:r>
      <w:r w:rsidRPr="00A074BB">
        <w:rPr>
          <w:sz w:val="28"/>
          <w:szCs w:val="28"/>
        </w:rPr>
        <w:t xml:space="preserve"> </w:t>
      </w:r>
      <w:r w:rsidRPr="00B22402">
        <w:rPr>
          <w:sz w:val="28"/>
          <w:szCs w:val="28"/>
        </w:rPr>
        <w:t>отклонени</w:t>
      </w:r>
      <w:r>
        <w:rPr>
          <w:sz w:val="28"/>
          <w:szCs w:val="28"/>
        </w:rPr>
        <w:t>й</w:t>
      </w:r>
      <w:r w:rsidRPr="00B22402">
        <w:rPr>
          <w:sz w:val="28"/>
          <w:szCs w:val="28"/>
        </w:rPr>
        <w:t xml:space="preserve"> </w:t>
      </w:r>
      <w:r w:rsidRPr="00C929C1">
        <w:rPr>
          <w:sz w:val="28"/>
          <w:szCs w:val="28"/>
        </w:rPr>
        <w:t>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54:32:010527:461, общей площадью 999 кв.м., с местоположением: Новосибирская область, г. Бердск, ул Первомайская, в части уменьшения отступа от границы земельного участка с кадастровым номером 54:32:010527:696 до 0 метров, с западной границы земельного участка до 2 метров</w:t>
      </w:r>
    </w:p>
    <w:p w:rsidR="006C1218" w:rsidRDefault="006C1218" w:rsidP="00AB52AA">
      <w:pPr>
        <w:jc w:val="center"/>
        <w:rPr>
          <w:sz w:val="24"/>
          <w:szCs w:val="24"/>
        </w:rPr>
      </w:pPr>
    </w:p>
    <w:p w:rsidR="006C1218" w:rsidRPr="007765BD" w:rsidRDefault="006C1218" w:rsidP="00AB52AA">
      <w:pPr>
        <w:jc w:val="center"/>
        <w:rPr>
          <w:sz w:val="24"/>
          <w:szCs w:val="24"/>
        </w:rPr>
      </w:pPr>
      <w:r w:rsidRPr="005664E6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20.75pt;height:359.25pt;visibility:visible">
            <v:imagedata r:id="rId7" o:title=""/>
          </v:shape>
        </w:pict>
      </w:r>
    </w:p>
    <w:p w:rsidR="006C1218" w:rsidRDefault="006C1218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 w:rsidRPr="007765BD">
        <w:rPr>
          <w:sz w:val="24"/>
          <w:szCs w:val="24"/>
        </w:rPr>
        <w:br w:type="page"/>
      </w:r>
    </w:p>
    <w:p w:rsidR="006C1218" w:rsidRPr="007765BD" w:rsidRDefault="006C1218">
      <w:pPr>
        <w:overflowPunct/>
        <w:autoSpaceDE/>
        <w:autoSpaceDN/>
        <w:adjustRightInd/>
        <w:textAlignment w:val="auto"/>
        <w:rPr>
          <w:sz w:val="24"/>
          <w:szCs w:val="24"/>
        </w:rPr>
      </w:pPr>
    </w:p>
    <w:p w:rsidR="006C1218" w:rsidRPr="005373B6" w:rsidRDefault="006C1218" w:rsidP="0040299C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2</w:t>
      </w:r>
    </w:p>
    <w:p w:rsidR="006C1218" w:rsidRDefault="006C1218" w:rsidP="0040299C">
      <w:pPr>
        <w:jc w:val="center"/>
        <w:rPr>
          <w:sz w:val="24"/>
          <w:szCs w:val="24"/>
        </w:rPr>
      </w:pPr>
    </w:p>
    <w:p w:rsidR="006C1218" w:rsidRDefault="006C1218" w:rsidP="00E01878">
      <w:pPr>
        <w:ind w:firstLine="709"/>
        <w:jc w:val="center"/>
        <w:rPr>
          <w:sz w:val="24"/>
          <w:szCs w:val="24"/>
        </w:rPr>
      </w:pPr>
      <w:r>
        <w:rPr>
          <w:sz w:val="28"/>
          <w:szCs w:val="28"/>
        </w:rPr>
        <w:t>Схема</w:t>
      </w:r>
      <w:r w:rsidRPr="00A074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отклонений </w:t>
      </w:r>
      <w:r w:rsidRPr="005000A9">
        <w:rPr>
          <w:sz w:val="28"/>
          <w:szCs w:val="28"/>
        </w:rPr>
        <w:t>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54:32:010527:696, общей площадью 692 кв.м., с местоположением: Новосибирская область, г. Бердск, ул Первомайская, в части уменьшения отступа от границы земельного участка с кадастровым номером 54:32:010527:697 до 0 метров, от границы земельного участка с кадастровым номером 54:32:010527:461 до 0 метров с западной границы земельного участка до 2 метров</w:t>
      </w:r>
    </w:p>
    <w:p w:rsidR="006C1218" w:rsidRDefault="006C1218" w:rsidP="00AB52AA">
      <w:pPr>
        <w:jc w:val="center"/>
        <w:rPr>
          <w:sz w:val="24"/>
          <w:szCs w:val="24"/>
        </w:rPr>
      </w:pPr>
    </w:p>
    <w:p w:rsidR="006C1218" w:rsidRDefault="006C1218" w:rsidP="00AB52AA">
      <w:pPr>
        <w:jc w:val="center"/>
        <w:rPr>
          <w:sz w:val="24"/>
          <w:szCs w:val="24"/>
        </w:rPr>
      </w:pPr>
      <w:r w:rsidRPr="005664E6">
        <w:rPr>
          <w:noProof/>
        </w:rPr>
        <w:pict>
          <v:shape id="Рисунок 1" o:spid="_x0000_i1026" type="#_x0000_t75" style="width:416.25pt;height:351.75pt;visibility:visible">
            <v:imagedata r:id="rId8" o:title=""/>
          </v:shape>
        </w:pict>
      </w:r>
    </w:p>
    <w:p w:rsidR="006C1218" w:rsidRDefault="006C1218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C1218" w:rsidRPr="005373B6" w:rsidRDefault="006C1218" w:rsidP="00CD6E68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3</w:t>
      </w:r>
    </w:p>
    <w:p w:rsidR="006C1218" w:rsidRDefault="006C1218" w:rsidP="00CD6E68">
      <w:pPr>
        <w:jc w:val="center"/>
        <w:rPr>
          <w:sz w:val="24"/>
          <w:szCs w:val="24"/>
        </w:rPr>
      </w:pPr>
    </w:p>
    <w:p w:rsidR="006C1218" w:rsidRDefault="006C1218" w:rsidP="00CD6E68">
      <w:pPr>
        <w:ind w:firstLine="709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Схема отклонений </w:t>
      </w:r>
      <w:r w:rsidRPr="00A17030">
        <w:rPr>
          <w:sz w:val="28"/>
          <w:szCs w:val="28"/>
        </w:rPr>
        <w:t xml:space="preserve">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54:32:010431:142, общей площадью 1303 кв.м., с местоположением: Новосибирская область, г. Бердск, в районе ул.Солнечная, 1а, в части уменьшения отступа с северо-восточной границы земельного участка до 1 метра, с юго-восточной границы земельного участка до 1 метра </w:t>
      </w:r>
    </w:p>
    <w:p w:rsidR="006C1218" w:rsidRDefault="006C1218" w:rsidP="00CD6E68">
      <w:pPr>
        <w:ind w:firstLine="709"/>
        <w:jc w:val="center"/>
        <w:rPr>
          <w:sz w:val="28"/>
          <w:szCs w:val="28"/>
        </w:rPr>
      </w:pPr>
      <w:r w:rsidRPr="00A17030">
        <w:rPr>
          <w:sz w:val="28"/>
          <w:szCs w:val="28"/>
        </w:rPr>
        <w:t>согласно прилагаемой схемы</w:t>
      </w:r>
    </w:p>
    <w:p w:rsidR="006C1218" w:rsidRDefault="006C1218" w:rsidP="00AB52AA">
      <w:pPr>
        <w:jc w:val="center"/>
        <w:rPr>
          <w:sz w:val="24"/>
          <w:szCs w:val="24"/>
        </w:rPr>
      </w:pPr>
    </w:p>
    <w:p w:rsidR="006C1218" w:rsidRDefault="006C1218" w:rsidP="00AB52AA">
      <w:pPr>
        <w:jc w:val="center"/>
        <w:rPr>
          <w:sz w:val="24"/>
          <w:szCs w:val="24"/>
        </w:rPr>
      </w:pPr>
      <w:r w:rsidRPr="00B01BFF">
        <w:rPr>
          <w:noProof/>
          <w:sz w:val="24"/>
          <w:szCs w:val="24"/>
        </w:rPr>
        <w:pict>
          <v:shape id="Рисунок 4" o:spid="_x0000_i1027" type="#_x0000_t75" style="width:401.25pt;height:325.5pt;visibility:visible">
            <v:imagedata r:id="rId9" o:title=""/>
          </v:shape>
        </w:pict>
      </w:r>
    </w:p>
    <w:p w:rsidR="006C1218" w:rsidRDefault="006C1218" w:rsidP="00AB52AA">
      <w:pPr>
        <w:jc w:val="center"/>
        <w:rPr>
          <w:sz w:val="24"/>
          <w:szCs w:val="24"/>
        </w:rPr>
      </w:pPr>
    </w:p>
    <w:p w:rsidR="006C1218" w:rsidRDefault="006C1218" w:rsidP="00AB52AA">
      <w:pPr>
        <w:jc w:val="center"/>
        <w:rPr>
          <w:sz w:val="24"/>
          <w:szCs w:val="24"/>
        </w:rPr>
      </w:pPr>
    </w:p>
    <w:p w:rsidR="006C1218" w:rsidRDefault="006C1218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C1218" w:rsidRPr="005373B6" w:rsidRDefault="006C1218" w:rsidP="00CD6E68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4</w:t>
      </w:r>
    </w:p>
    <w:p w:rsidR="006C1218" w:rsidRDefault="006C1218" w:rsidP="00CD6E68">
      <w:pPr>
        <w:jc w:val="center"/>
        <w:rPr>
          <w:sz w:val="24"/>
          <w:szCs w:val="24"/>
        </w:rPr>
      </w:pPr>
    </w:p>
    <w:p w:rsidR="006C1218" w:rsidRDefault="006C1218" w:rsidP="008A2B2B">
      <w:pPr>
        <w:ind w:firstLine="709"/>
        <w:jc w:val="center"/>
        <w:rPr>
          <w:sz w:val="24"/>
          <w:szCs w:val="24"/>
        </w:rPr>
      </w:pPr>
      <w:r>
        <w:rPr>
          <w:sz w:val="28"/>
          <w:szCs w:val="28"/>
        </w:rPr>
        <w:t xml:space="preserve">Схема отклонений </w:t>
      </w:r>
      <w:r w:rsidRPr="007550EE">
        <w:rPr>
          <w:sz w:val="28"/>
          <w:szCs w:val="28"/>
        </w:rPr>
        <w:t>от предельных параметров разрешенного строительства, реконструкции объектов капитального строительства, в отношении земельного участка с кадастровым номером 54:32:010403:10, общей площадью 877 кв.м., с местоположением: обл. Новосибирская, г. Бердск</w:t>
      </w:r>
      <w:r w:rsidRPr="007550EE">
        <w:t xml:space="preserve"> </w:t>
      </w:r>
      <w:r w:rsidRPr="007550EE">
        <w:rPr>
          <w:sz w:val="28"/>
          <w:szCs w:val="28"/>
        </w:rPr>
        <w:t>ул. Озерная, 26, в части уменьшения отступа с южной границы земельного участка до 1 метра</w:t>
      </w:r>
    </w:p>
    <w:p w:rsidR="006C1218" w:rsidRDefault="006C1218" w:rsidP="00CD6E68">
      <w:pPr>
        <w:jc w:val="center"/>
        <w:rPr>
          <w:noProof/>
        </w:rPr>
      </w:pPr>
    </w:p>
    <w:p w:rsidR="006C1218" w:rsidRDefault="006C1218" w:rsidP="00CD6E68">
      <w:pPr>
        <w:jc w:val="center"/>
        <w:rPr>
          <w:sz w:val="24"/>
          <w:szCs w:val="24"/>
        </w:rPr>
      </w:pPr>
    </w:p>
    <w:p w:rsidR="006C1218" w:rsidRDefault="006C1218" w:rsidP="00AB52AA">
      <w:pPr>
        <w:jc w:val="center"/>
        <w:rPr>
          <w:sz w:val="24"/>
          <w:szCs w:val="24"/>
        </w:rPr>
      </w:pPr>
      <w:r w:rsidRPr="005664E6">
        <w:rPr>
          <w:noProof/>
        </w:rPr>
        <w:pict>
          <v:shape id="Рисунок 3" o:spid="_x0000_i1028" type="#_x0000_t75" style="width:360.75pt;height:347.25pt;visibility:visible">
            <v:imagedata r:id="rId10" o:title=""/>
          </v:shape>
        </w:pict>
      </w:r>
    </w:p>
    <w:p w:rsidR="006C1218" w:rsidRDefault="006C1218" w:rsidP="00AB52AA">
      <w:pPr>
        <w:jc w:val="center"/>
        <w:rPr>
          <w:sz w:val="24"/>
          <w:szCs w:val="24"/>
        </w:rPr>
      </w:pPr>
    </w:p>
    <w:p w:rsidR="006C1218" w:rsidRDefault="006C1218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C1218" w:rsidRPr="005373B6" w:rsidRDefault="006C1218" w:rsidP="00CD6E68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5</w:t>
      </w:r>
    </w:p>
    <w:p w:rsidR="006C1218" w:rsidRDefault="006C1218" w:rsidP="00CD6E68">
      <w:pPr>
        <w:jc w:val="center"/>
        <w:rPr>
          <w:sz w:val="24"/>
          <w:szCs w:val="24"/>
        </w:rPr>
      </w:pPr>
    </w:p>
    <w:p w:rsidR="006C1218" w:rsidRDefault="006C1218" w:rsidP="00436A3B">
      <w:pPr>
        <w:jc w:val="center"/>
        <w:rPr>
          <w:sz w:val="24"/>
          <w:szCs w:val="24"/>
        </w:rPr>
      </w:pPr>
    </w:p>
    <w:p w:rsidR="006C1218" w:rsidRPr="00436A3B" w:rsidRDefault="006C1218" w:rsidP="00436A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Pr="007550EE"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54:32:010226:504, </w:t>
      </w:r>
      <w:r w:rsidRPr="008A5B13">
        <w:rPr>
          <w:sz w:val="28"/>
          <w:szCs w:val="28"/>
        </w:rPr>
        <w:t>общей площадью 1105 кв.м., расположенного по адресу: Новосибирская обл., г. Бердск, ул. Новая, 73 - «Для индивидуального жилищного строительства» кодовое обозначение 2.1</w:t>
      </w:r>
    </w:p>
    <w:p w:rsidR="006C1218" w:rsidRDefault="006C1218" w:rsidP="00436A3B">
      <w:pPr>
        <w:jc w:val="center"/>
        <w:rPr>
          <w:noProof/>
        </w:rPr>
      </w:pPr>
    </w:p>
    <w:p w:rsidR="006C1218" w:rsidRDefault="006C1218" w:rsidP="00436A3B">
      <w:pPr>
        <w:jc w:val="center"/>
        <w:rPr>
          <w:sz w:val="24"/>
          <w:szCs w:val="24"/>
        </w:rPr>
      </w:pPr>
      <w:r w:rsidRPr="005664E6">
        <w:rPr>
          <w:noProof/>
        </w:rPr>
        <w:pict>
          <v:shape id="Рисунок 5" o:spid="_x0000_i1029" type="#_x0000_t75" style="width:291.75pt;height:273.75pt;visibility:visible">
            <v:imagedata r:id="rId11" o:title=""/>
          </v:shape>
        </w:pict>
      </w:r>
    </w:p>
    <w:p w:rsidR="006C1218" w:rsidRDefault="006C1218" w:rsidP="00436A3B">
      <w:pPr>
        <w:jc w:val="center"/>
        <w:rPr>
          <w:sz w:val="24"/>
          <w:szCs w:val="24"/>
        </w:rPr>
      </w:pPr>
    </w:p>
    <w:p w:rsidR="006C1218" w:rsidRDefault="006C1218" w:rsidP="00436A3B">
      <w:pPr>
        <w:jc w:val="center"/>
        <w:rPr>
          <w:sz w:val="24"/>
          <w:szCs w:val="24"/>
        </w:rPr>
      </w:pPr>
    </w:p>
    <w:p w:rsidR="006C1218" w:rsidRDefault="006C1218">
      <w:pPr>
        <w:overflowPunct/>
        <w:autoSpaceDE/>
        <w:autoSpaceDN/>
        <w:adjustRightInd/>
        <w:textAlignment w:val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6C1218" w:rsidRPr="005373B6" w:rsidRDefault="006C1218" w:rsidP="00436A3B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6</w:t>
      </w:r>
    </w:p>
    <w:p w:rsidR="006C1218" w:rsidRDefault="006C1218" w:rsidP="00436A3B">
      <w:pPr>
        <w:jc w:val="center"/>
        <w:rPr>
          <w:sz w:val="24"/>
          <w:szCs w:val="24"/>
        </w:rPr>
      </w:pPr>
    </w:p>
    <w:p w:rsidR="006C1218" w:rsidRPr="00436A3B" w:rsidRDefault="006C1218" w:rsidP="00436A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Pr="008A5B13">
        <w:rPr>
          <w:sz w:val="28"/>
          <w:szCs w:val="28"/>
        </w:rPr>
        <w:t>на условно разрешенный вид использования земельного участка с кадастровым номером 54:32:010226:503, общей площадью 1067 кв.м., расположенного по адресу: Новосибирская область, г Бердск, ул. Новая, дом 74 - ««Для индивидуального жилищного строительства» кодовое</w:t>
      </w:r>
      <w:r w:rsidRPr="007550EE">
        <w:rPr>
          <w:sz w:val="28"/>
          <w:szCs w:val="28"/>
        </w:rPr>
        <w:t xml:space="preserve"> обозначение 2.1</w:t>
      </w:r>
    </w:p>
    <w:p w:rsidR="006C1218" w:rsidRDefault="006C1218" w:rsidP="00436A3B">
      <w:pPr>
        <w:jc w:val="center"/>
        <w:rPr>
          <w:noProof/>
        </w:rPr>
      </w:pPr>
    </w:p>
    <w:p w:rsidR="006C1218" w:rsidRDefault="006C1218" w:rsidP="00436A3B">
      <w:pPr>
        <w:jc w:val="center"/>
        <w:rPr>
          <w:sz w:val="24"/>
          <w:szCs w:val="24"/>
        </w:rPr>
      </w:pPr>
    </w:p>
    <w:p w:rsidR="006C1218" w:rsidRDefault="006C1218" w:rsidP="00436A3B">
      <w:pPr>
        <w:jc w:val="center"/>
        <w:rPr>
          <w:sz w:val="28"/>
          <w:szCs w:val="28"/>
        </w:rPr>
      </w:pPr>
      <w:r w:rsidRPr="005664E6">
        <w:rPr>
          <w:noProof/>
        </w:rPr>
        <w:pict>
          <v:shape id="Рисунок 6" o:spid="_x0000_i1030" type="#_x0000_t75" style="width:268.5pt;height:245.25pt;visibility:visible">
            <v:imagedata r:id="rId12" o:title=""/>
          </v:shape>
        </w:pict>
      </w:r>
    </w:p>
    <w:p w:rsidR="006C1218" w:rsidRDefault="006C1218" w:rsidP="00B10170">
      <w:pPr>
        <w:jc w:val="center"/>
        <w:rPr>
          <w:sz w:val="28"/>
          <w:szCs w:val="28"/>
        </w:rPr>
      </w:pPr>
    </w:p>
    <w:p w:rsidR="006C1218" w:rsidRDefault="006C1218" w:rsidP="00B10170">
      <w:pPr>
        <w:jc w:val="center"/>
        <w:rPr>
          <w:sz w:val="28"/>
          <w:szCs w:val="28"/>
        </w:rPr>
      </w:pPr>
    </w:p>
    <w:p w:rsidR="006C1218" w:rsidRDefault="006C1218" w:rsidP="00B10170">
      <w:pPr>
        <w:jc w:val="center"/>
        <w:rPr>
          <w:sz w:val="28"/>
          <w:szCs w:val="28"/>
        </w:rPr>
      </w:pPr>
    </w:p>
    <w:p w:rsidR="006C1218" w:rsidRDefault="006C1218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C1218" w:rsidRPr="005373B6" w:rsidRDefault="006C1218" w:rsidP="00436A3B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7</w:t>
      </w:r>
    </w:p>
    <w:p w:rsidR="006C1218" w:rsidRDefault="006C1218" w:rsidP="00436A3B">
      <w:pPr>
        <w:jc w:val="center"/>
        <w:rPr>
          <w:sz w:val="24"/>
          <w:szCs w:val="24"/>
        </w:rPr>
      </w:pPr>
    </w:p>
    <w:p w:rsidR="006C1218" w:rsidRDefault="006C1218" w:rsidP="00436A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Pr="00693701">
        <w:rPr>
          <w:sz w:val="28"/>
          <w:szCs w:val="28"/>
        </w:rPr>
        <w:t xml:space="preserve">на условно разрешенный вид использования земельного участка с кадастровым номером 54:32:010817:277, общей площадью 1005 кв.м., </w:t>
      </w:r>
      <w:r>
        <w:rPr>
          <w:sz w:val="28"/>
          <w:szCs w:val="28"/>
        </w:rPr>
        <w:t>с местоположением</w:t>
      </w:r>
      <w:r w:rsidRPr="00693701">
        <w:rPr>
          <w:sz w:val="28"/>
          <w:szCs w:val="28"/>
        </w:rPr>
        <w:t xml:space="preserve">: обл. Новосибирская, г. Бердск - ««Для ведения личного подсобного хозяйства (приусадебный земельный участок)» </w:t>
      </w:r>
    </w:p>
    <w:p w:rsidR="006C1218" w:rsidRDefault="006C1218" w:rsidP="00436A3B">
      <w:pPr>
        <w:jc w:val="center"/>
        <w:rPr>
          <w:noProof/>
        </w:rPr>
      </w:pPr>
      <w:r w:rsidRPr="00693701">
        <w:rPr>
          <w:sz w:val="28"/>
          <w:szCs w:val="28"/>
        </w:rPr>
        <w:t>кодовое обозначение 2.</w:t>
      </w:r>
      <w:r>
        <w:rPr>
          <w:sz w:val="28"/>
          <w:szCs w:val="28"/>
        </w:rPr>
        <w:t>2</w:t>
      </w:r>
    </w:p>
    <w:p w:rsidR="006C1218" w:rsidRDefault="006C1218" w:rsidP="00B10170">
      <w:pPr>
        <w:jc w:val="center"/>
        <w:rPr>
          <w:sz w:val="28"/>
          <w:szCs w:val="28"/>
        </w:rPr>
      </w:pPr>
    </w:p>
    <w:p w:rsidR="006C1218" w:rsidRDefault="006C1218" w:rsidP="00B10170">
      <w:pPr>
        <w:jc w:val="center"/>
        <w:rPr>
          <w:sz w:val="28"/>
          <w:szCs w:val="28"/>
        </w:rPr>
      </w:pPr>
      <w:r w:rsidRPr="005664E6">
        <w:rPr>
          <w:noProof/>
        </w:rPr>
        <w:pict>
          <v:shape id="Рисунок 7" o:spid="_x0000_i1031" type="#_x0000_t75" style="width:338.25pt;height:297pt;visibility:visible">
            <v:imagedata r:id="rId13" o:title=""/>
          </v:shape>
        </w:pict>
      </w:r>
    </w:p>
    <w:p w:rsidR="006C1218" w:rsidRDefault="006C1218" w:rsidP="00B10170">
      <w:pPr>
        <w:jc w:val="center"/>
        <w:rPr>
          <w:sz w:val="28"/>
          <w:szCs w:val="28"/>
        </w:rPr>
      </w:pPr>
    </w:p>
    <w:p w:rsidR="006C1218" w:rsidRDefault="006C1218">
      <w:pPr>
        <w:overflowPunct/>
        <w:autoSpaceDE/>
        <w:autoSpaceDN/>
        <w:adjustRightInd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C1218" w:rsidRDefault="006C1218" w:rsidP="00B10170">
      <w:pPr>
        <w:jc w:val="center"/>
        <w:rPr>
          <w:sz w:val="28"/>
          <w:szCs w:val="28"/>
        </w:rPr>
      </w:pPr>
    </w:p>
    <w:p w:rsidR="006C1218" w:rsidRPr="005373B6" w:rsidRDefault="006C1218" w:rsidP="00436A3B">
      <w:pPr>
        <w:jc w:val="center"/>
        <w:rPr>
          <w:sz w:val="24"/>
          <w:szCs w:val="24"/>
        </w:rPr>
      </w:pPr>
      <w:r>
        <w:rPr>
          <w:sz w:val="24"/>
          <w:szCs w:val="24"/>
        </w:rPr>
        <w:t>ПРОЕКТ № 8</w:t>
      </w:r>
    </w:p>
    <w:p w:rsidR="006C1218" w:rsidRDefault="006C1218" w:rsidP="00436A3B">
      <w:pPr>
        <w:jc w:val="center"/>
        <w:rPr>
          <w:sz w:val="24"/>
          <w:szCs w:val="24"/>
        </w:rPr>
      </w:pPr>
    </w:p>
    <w:p w:rsidR="006C1218" w:rsidRDefault="006C1218" w:rsidP="00436A3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Местоположение земельного участка, в отношении которого запрашивается разрешение </w:t>
      </w:r>
      <w:r w:rsidRPr="00693701">
        <w:rPr>
          <w:sz w:val="28"/>
          <w:szCs w:val="28"/>
        </w:rPr>
        <w:t>на условно разрешенный вид использования земельного участка с кадастровым номером 54:32:010817:27</w:t>
      </w:r>
      <w:r>
        <w:rPr>
          <w:sz w:val="28"/>
          <w:szCs w:val="28"/>
        </w:rPr>
        <w:t>8</w:t>
      </w:r>
      <w:r w:rsidRPr="00693701">
        <w:rPr>
          <w:sz w:val="28"/>
          <w:szCs w:val="28"/>
        </w:rPr>
        <w:t xml:space="preserve">, общей площадью </w:t>
      </w:r>
      <w:r>
        <w:rPr>
          <w:sz w:val="28"/>
          <w:szCs w:val="28"/>
        </w:rPr>
        <w:t>991</w:t>
      </w:r>
      <w:r w:rsidRPr="00693701">
        <w:rPr>
          <w:sz w:val="28"/>
          <w:szCs w:val="28"/>
        </w:rPr>
        <w:t xml:space="preserve"> кв.м., </w:t>
      </w:r>
      <w:r>
        <w:rPr>
          <w:sz w:val="28"/>
          <w:szCs w:val="28"/>
        </w:rPr>
        <w:t>с местоположением</w:t>
      </w:r>
      <w:r w:rsidRPr="00693701">
        <w:rPr>
          <w:sz w:val="28"/>
          <w:szCs w:val="28"/>
        </w:rPr>
        <w:t>: обл. Новосибирская, г. Бердск - ««Для ведения личного подсобного хозяйства (приусадебный земельный участок)»</w:t>
      </w:r>
    </w:p>
    <w:p w:rsidR="006C1218" w:rsidRDefault="006C1218" w:rsidP="00436A3B">
      <w:pPr>
        <w:jc w:val="center"/>
        <w:rPr>
          <w:noProof/>
        </w:rPr>
      </w:pPr>
      <w:r w:rsidRPr="00693701">
        <w:rPr>
          <w:sz w:val="28"/>
          <w:szCs w:val="28"/>
        </w:rPr>
        <w:t xml:space="preserve"> кодовое обозначение 2.</w:t>
      </w:r>
      <w:r>
        <w:rPr>
          <w:sz w:val="28"/>
          <w:szCs w:val="28"/>
        </w:rPr>
        <w:t>2</w:t>
      </w:r>
    </w:p>
    <w:p w:rsidR="006C1218" w:rsidRDefault="006C1218" w:rsidP="00B10170">
      <w:pPr>
        <w:jc w:val="center"/>
        <w:rPr>
          <w:sz w:val="28"/>
          <w:szCs w:val="28"/>
        </w:rPr>
      </w:pPr>
    </w:p>
    <w:p w:rsidR="006C1218" w:rsidRDefault="006C1218" w:rsidP="00B10170">
      <w:pPr>
        <w:jc w:val="center"/>
        <w:rPr>
          <w:sz w:val="28"/>
          <w:szCs w:val="28"/>
        </w:rPr>
      </w:pPr>
      <w:r w:rsidRPr="005664E6">
        <w:rPr>
          <w:noProof/>
        </w:rPr>
        <w:pict>
          <v:shape id="Рисунок 8" o:spid="_x0000_i1032" type="#_x0000_t75" style="width:330pt;height:276.75pt;visibility:visible">
            <v:imagedata r:id="rId14" o:title=""/>
          </v:shape>
        </w:pict>
      </w:r>
    </w:p>
    <w:p w:rsidR="006C1218" w:rsidRDefault="006C1218" w:rsidP="00B10170">
      <w:pPr>
        <w:jc w:val="center"/>
        <w:rPr>
          <w:sz w:val="28"/>
          <w:szCs w:val="28"/>
        </w:rPr>
      </w:pPr>
    </w:p>
    <w:p w:rsidR="006C1218" w:rsidRDefault="006C1218" w:rsidP="00B10170">
      <w:pPr>
        <w:jc w:val="center"/>
        <w:rPr>
          <w:sz w:val="28"/>
          <w:szCs w:val="28"/>
        </w:rPr>
      </w:pPr>
    </w:p>
    <w:p w:rsidR="006C1218" w:rsidRDefault="006C1218" w:rsidP="00B10170">
      <w:pPr>
        <w:jc w:val="center"/>
        <w:rPr>
          <w:sz w:val="28"/>
          <w:szCs w:val="28"/>
        </w:rPr>
      </w:pPr>
    </w:p>
    <w:p w:rsidR="006C1218" w:rsidRDefault="006C1218" w:rsidP="00B10170">
      <w:pPr>
        <w:jc w:val="center"/>
        <w:rPr>
          <w:sz w:val="28"/>
          <w:szCs w:val="28"/>
        </w:rPr>
      </w:pPr>
    </w:p>
    <w:p w:rsidR="006C1218" w:rsidRDefault="006C1218" w:rsidP="00B10170">
      <w:pPr>
        <w:jc w:val="center"/>
        <w:rPr>
          <w:sz w:val="28"/>
          <w:szCs w:val="28"/>
        </w:rPr>
      </w:pPr>
      <w:r>
        <w:rPr>
          <w:sz w:val="28"/>
          <w:szCs w:val="28"/>
        </w:rPr>
        <w:t>__________________</w:t>
      </w:r>
    </w:p>
    <w:p w:rsidR="006C1218" w:rsidRDefault="006C1218" w:rsidP="00B10170">
      <w:pPr>
        <w:jc w:val="center"/>
        <w:rPr>
          <w:sz w:val="28"/>
          <w:szCs w:val="28"/>
        </w:rPr>
      </w:pPr>
    </w:p>
    <w:p w:rsidR="006C1218" w:rsidRPr="003A3CB1" w:rsidRDefault="006C1218" w:rsidP="00B10170">
      <w:pPr>
        <w:jc w:val="center"/>
        <w:rPr>
          <w:sz w:val="28"/>
          <w:szCs w:val="28"/>
        </w:rPr>
      </w:pPr>
    </w:p>
    <w:p w:rsidR="006C1218" w:rsidRDefault="006C1218" w:rsidP="00B2119A"/>
    <w:p w:rsidR="006C1218" w:rsidRDefault="006C1218" w:rsidP="00A827C0">
      <w:pPr>
        <w:jc w:val="center"/>
        <w:rPr>
          <w:sz w:val="28"/>
          <w:szCs w:val="28"/>
        </w:rPr>
      </w:pPr>
      <w:bookmarkStart w:id="0" w:name="_GoBack"/>
      <w:bookmarkEnd w:id="0"/>
    </w:p>
    <w:sectPr w:rsidR="006C1218" w:rsidSect="00B2119A">
      <w:headerReference w:type="default" r:id="rId15"/>
      <w:headerReference w:type="first" r:id="rId16"/>
      <w:pgSz w:w="11906" w:h="16838"/>
      <w:pgMar w:top="1134" w:right="567" w:bottom="1134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1218" w:rsidRDefault="006C1218">
      <w:r>
        <w:separator/>
      </w:r>
    </w:p>
  </w:endnote>
  <w:endnote w:type="continuationSeparator" w:id="0">
    <w:p w:rsidR="006C1218" w:rsidRDefault="006C121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1218" w:rsidRDefault="006C1218">
      <w:r>
        <w:separator/>
      </w:r>
    </w:p>
  </w:footnote>
  <w:footnote w:type="continuationSeparator" w:id="0">
    <w:p w:rsidR="006C1218" w:rsidRDefault="006C121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18" w:rsidRDefault="006C1218" w:rsidP="00B54D2B">
    <w:pPr>
      <w:pStyle w:val="Header"/>
      <w:framePr w:wrap="auto" w:vAnchor="text" w:hAnchor="margin" w:xAlign="center" w:y="1"/>
      <w:rPr>
        <w:rStyle w:val="PageNumber"/>
      </w:rPr>
    </w:pPr>
  </w:p>
  <w:p w:rsidR="006C1218" w:rsidRDefault="006C1218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1218" w:rsidRDefault="006C1218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406F6"/>
    <w:multiLevelType w:val="hybridMultilevel"/>
    <w:tmpl w:val="43F47EC0"/>
    <w:lvl w:ilvl="0" w:tplc="EEF848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A11331"/>
    <w:multiLevelType w:val="multilevel"/>
    <w:tmpl w:val="041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240D3112"/>
    <w:multiLevelType w:val="hybridMultilevel"/>
    <w:tmpl w:val="276A6F4A"/>
    <w:lvl w:ilvl="0" w:tplc="2D8E0730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2B201A2B"/>
    <w:multiLevelType w:val="hybridMultilevel"/>
    <w:tmpl w:val="BC6C10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0747DF"/>
    <w:multiLevelType w:val="hybridMultilevel"/>
    <w:tmpl w:val="0BE4AD20"/>
    <w:lvl w:ilvl="0" w:tplc="512420A0">
      <w:start w:val="1"/>
      <w:numFmt w:val="decimal"/>
      <w:lvlText w:val="%1."/>
      <w:lvlJc w:val="left"/>
      <w:pPr>
        <w:tabs>
          <w:tab w:val="num" w:pos="2006"/>
        </w:tabs>
        <w:ind w:left="2006" w:hanging="115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19000F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19000F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">
    <w:nsid w:val="42380E10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6">
    <w:nsid w:val="5C114F11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5D2D6483"/>
    <w:multiLevelType w:val="hybridMultilevel"/>
    <w:tmpl w:val="2FC8695C"/>
    <w:lvl w:ilvl="0" w:tplc="C26E9D96">
      <w:start w:val="1"/>
      <w:numFmt w:val="decimal"/>
      <w:lvlText w:val="%1)"/>
      <w:lvlJc w:val="left"/>
      <w:pPr>
        <w:ind w:left="1984" w:hanging="12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D4F7115"/>
    <w:multiLevelType w:val="hybridMultilevel"/>
    <w:tmpl w:val="39B41E8E"/>
    <w:lvl w:ilvl="0" w:tplc="45A67B28">
      <w:start w:val="1"/>
      <w:numFmt w:val="decimal"/>
      <w:lvlText w:val="%1)"/>
      <w:lvlJc w:val="left"/>
      <w:pPr>
        <w:ind w:left="1714" w:hanging="10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74506DC1"/>
    <w:multiLevelType w:val="hybridMultilevel"/>
    <w:tmpl w:val="53D2229A"/>
    <w:lvl w:ilvl="0" w:tplc="F966748A">
      <w:start w:val="1"/>
      <w:numFmt w:val="decimal"/>
      <w:suff w:val="space"/>
      <w:lvlText w:val="%1)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7F681851"/>
    <w:multiLevelType w:val="hybridMultilevel"/>
    <w:tmpl w:val="A0488636"/>
    <w:lvl w:ilvl="0" w:tplc="64D6FFAA">
      <w:start w:val="1"/>
      <w:numFmt w:val="decimal"/>
      <w:suff w:val="space"/>
      <w:lvlText w:val="%1."/>
      <w:lvlJc w:val="left"/>
      <w:pPr>
        <w:ind w:left="142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7"/>
  </w:num>
  <w:num w:numId="5">
    <w:abstractNumId w:val="0"/>
  </w:num>
  <w:num w:numId="6">
    <w:abstractNumId w:val="3"/>
  </w:num>
  <w:num w:numId="7">
    <w:abstractNumId w:val="9"/>
  </w:num>
  <w:num w:numId="8">
    <w:abstractNumId w:val="8"/>
  </w:num>
  <w:num w:numId="9">
    <w:abstractNumId w:val="6"/>
  </w:num>
  <w:num w:numId="10">
    <w:abstractNumId w:val="5"/>
  </w:num>
  <w:num w:numId="11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embedSystemFonts/>
  <w:defaultTabStop w:val="720"/>
  <w:hyphenationZone w:val="357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1F9E"/>
    <w:rsid w:val="00001739"/>
    <w:rsid w:val="00001EB7"/>
    <w:rsid w:val="00006861"/>
    <w:rsid w:val="00006D03"/>
    <w:rsid w:val="00015360"/>
    <w:rsid w:val="00015D61"/>
    <w:rsid w:val="0002121D"/>
    <w:rsid w:val="0002126A"/>
    <w:rsid w:val="00032A20"/>
    <w:rsid w:val="00034859"/>
    <w:rsid w:val="00037573"/>
    <w:rsid w:val="000402BD"/>
    <w:rsid w:val="00040EE6"/>
    <w:rsid w:val="00044233"/>
    <w:rsid w:val="00044799"/>
    <w:rsid w:val="00044B40"/>
    <w:rsid w:val="00044D0E"/>
    <w:rsid w:val="00050523"/>
    <w:rsid w:val="0005557D"/>
    <w:rsid w:val="0005580A"/>
    <w:rsid w:val="00061E58"/>
    <w:rsid w:val="000656F7"/>
    <w:rsid w:val="00072775"/>
    <w:rsid w:val="000735FF"/>
    <w:rsid w:val="00074E5D"/>
    <w:rsid w:val="0007519B"/>
    <w:rsid w:val="00077C5D"/>
    <w:rsid w:val="0008402A"/>
    <w:rsid w:val="00085DEA"/>
    <w:rsid w:val="00093963"/>
    <w:rsid w:val="000943A8"/>
    <w:rsid w:val="00096E74"/>
    <w:rsid w:val="000A45D7"/>
    <w:rsid w:val="000B21B9"/>
    <w:rsid w:val="000B4543"/>
    <w:rsid w:val="000C4918"/>
    <w:rsid w:val="000D4C2E"/>
    <w:rsid w:val="000D6950"/>
    <w:rsid w:val="000D7226"/>
    <w:rsid w:val="000E0735"/>
    <w:rsid w:val="000E2154"/>
    <w:rsid w:val="000E21FF"/>
    <w:rsid w:val="000E5433"/>
    <w:rsid w:val="000E552D"/>
    <w:rsid w:val="000E6C01"/>
    <w:rsid w:val="000F6813"/>
    <w:rsid w:val="000F7A48"/>
    <w:rsid w:val="000F7A72"/>
    <w:rsid w:val="00101C28"/>
    <w:rsid w:val="00104087"/>
    <w:rsid w:val="0010730F"/>
    <w:rsid w:val="00114BB3"/>
    <w:rsid w:val="00114DFD"/>
    <w:rsid w:val="001223AC"/>
    <w:rsid w:val="0012416F"/>
    <w:rsid w:val="001318A3"/>
    <w:rsid w:val="00131B9F"/>
    <w:rsid w:val="001323F0"/>
    <w:rsid w:val="001400BA"/>
    <w:rsid w:val="0014112C"/>
    <w:rsid w:val="00143CBC"/>
    <w:rsid w:val="00145FFB"/>
    <w:rsid w:val="00147021"/>
    <w:rsid w:val="001524E6"/>
    <w:rsid w:val="0015455B"/>
    <w:rsid w:val="001571B6"/>
    <w:rsid w:val="00163708"/>
    <w:rsid w:val="00164F5F"/>
    <w:rsid w:val="0016722D"/>
    <w:rsid w:val="0017002D"/>
    <w:rsid w:val="00170155"/>
    <w:rsid w:val="001765AD"/>
    <w:rsid w:val="0018280D"/>
    <w:rsid w:val="00185614"/>
    <w:rsid w:val="00185901"/>
    <w:rsid w:val="0018627E"/>
    <w:rsid w:val="001877CC"/>
    <w:rsid w:val="00191408"/>
    <w:rsid w:val="00194D7E"/>
    <w:rsid w:val="00195832"/>
    <w:rsid w:val="001A44B7"/>
    <w:rsid w:val="001A4906"/>
    <w:rsid w:val="001A491C"/>
    <w:rsid w:val="001A5AC8"/>
    <w:rsid w:val="001A6CDC"/>
    <w:rsid w:val="001B2E85"/>
    <w:rsid w:val="001B577F"/>
    <w:rsid w:val="001B7A25"/>
    <w:rsid w:val="001C3383"/>
    <w:rsid w:val="001C34F0"/>
    <w:rsid w:val="001C3BAA"/>
    <w:rsid w:val="001D7DFD"/>
    <w:rsid w:val="001E0305"/>
    <w:rsid w:val="001E17BC"/>
    <w:rsid w:val="001E4B60"/>
    <w:rsid w:val="001E7DE3"/>
    <w:rsid w:val="001F05EB"/>
    <w:rsid w:val="001F135A"/>
    <w:rsid w:val="001F2049"/>
    <w:rsid w:val="001F4F03"/>
    <w:rsid w:val="001F4F56"/>
    <w:rsid w:val="001F5E64"/>
    <w:rsid w:val="001F7541"/>
    <w:rsid w:val="00200B6B"/>
    <w:rsid w:val="00202920"/>
    <w:rsid w:val="00202C64"/>
    <w:rsid w:val="0020489F"/>
    <w:rsid w:val="00207C57"/>
    <w:rsid w:val="00210516"/>
    <w:rsid w:val="00210A6A"/>
    <w:rsid w:val="00213FBB"/>
    <w:rsid w:val="00214B26"/>
    <w:rsid w:val="002171B9"/>
    <w:rsid w:val="002230EB"/>
    <w:rsid w:val="00224F39"/>
    <w:rsid w:val="00231F26"/>
    <w:rsid w:val="0023398C"/>
    <w:rsid w:val="00236F8A"/>
    <w:rsid w:val="002411C6"/>
    <w:rsid w:val="00242E8D"/>
    <w:rsid w:val="002430CB"/>
    <w:rsid w:val="00245075"/>
    <w:rsid w:val="00246EFD"/>
    <w:rsid w:val="0025076F"/>
    <w:rsid w:val="00252209"/>
    <w:rsid w:val="0025301B"/>
    <w:rsid w:val="00263FD0"/>
    <w:rsid w:val="00265239"/>
    <w:rsid w:val="002705D8"/>
    <w:rsid w:val="002725A2"/>
    <w:rsid w:val="00274976"/>
    <w:rsid w:val="002779F9"/>
    <w:rsid w:val="0028126F"/>
    <w:rsid w:val="00285454"/>
    <w:rsid w:val="00286231"/>
    <w:rsid w:val="00287159"/>
    <w:rsid w:val="00287C85"/>
    <w:rsid w:val="0029059B"/>
    <w:rsid w:val="00295C05"/>
    <w:rsid w:val="00295D15"/>
    <w:rsid w:val="00297220"/>
    <w:rsid w:val="00297E4A"/>
    <w:rsid w:val="002A3C9E"/>
    <w:rsid w:val="002A4483"/>
    <w:rsid w:val="002B03DC"/>
    <w:rsid w:val="002B3123"/>
    <w:rsid w:val="002B5A57"/>
    <w:rsid w:val="002B5A8F"/>
    <w:rsid w:val="002B6825"/>
    <w:rsid w:val="002B7C2E"/>
    <w:rsid w:val="002C16C3"/>
    <w:rsid w:val="002C26B0"/>
    <w:rsid w:val="002C340D"/>
    <w:rsid w:val="002C5FE9"/>
    <w:rsid w:val="002C6EC4"/>
    <w:rsid w:val="002D562C"/>
    <w:rsid w:val="002D7758"/>
    <w:rsid w:val="002E2A1E"/>
    <w:rsid w:val="002E5E75"/>
    <w:rsid w:val="002E60FA"/>
    <w:rsid w:val="002F0239"/>
    <w:rsid w:val="002F6B0B"/>
    <w:rsid w:val="003031A7"/>
    <w:rsid w:val="00303855"/>
    <w:rsid w:val="00303FCE"/>
    <w:rsid w:val="00306A96"/>
    <w:rsid w:val="003165C1"/>
    <w:rsid w:val="0031699F"/>
    <w:rsid w:val="00322F6B"/>
    <w:rsid w:val="00323542"/>
    <w:rsid w:val="0032460B"/>
    <w:rsid w:val="00325F2D"/>
    <w:rsid w:val="003277DA"/>
    <w:rsid w:val="00334030"/>
    <w:rsid w:val="00337912"/>
    <w:rsid w:val="003403AA"/>
    <w:rsid w:val="00341976"/>
    <w:rsid w:val="00342021"/>
    <w:rsid w:val="00343E30"/>
    <w:rsid w:val="00344107"/>
    <w:rsid w:val="00344224"/>
    <w:rsid w:val="003471EB"/>
    <w:rsid w:val="00360C5E"/>
    <w:rsid w:val="0036139A"/>
    <w:rsid w:val="003613B2"/>
    <w:rsid w:val="00364932"/>
    <w:rsid w:val="00366981"/>
    <w:rsid w:val="00370044"/>
    <w:rsid w:val="00373BEC"/>
    <w:rsid w:val="00383AA5"/>
    <w:rsid w:val="00384E4D"/>
    <w:rsid w:val="003917D8"/>
    <w:rsid w:val="0039213D"/>
    <w:rsid w:val="003A0143"/>
    <w:rsid w:val="003A3201"/>
    <w:rsid w:val="003A3B7E"/>
    <w:rsid w:val="003A3CB1"/>
    <w:rsid w:val="003A4ABB"/>
    <w:rsid w:val="003A57CC"/>
    <w:rsid w:val="003A5E59"/>
    <w:rsid w:val="003B3D0A"/>
    <w:rsid w:val="003B6161"/>
    <w:rsid w:val="003B713B"/>
    <w:rsid w:val="003C2768"/>
    <w:rsid w:val="003C59F1"/>
    <w:rsid w:val="003C6A66"/>
    <w:rsid w:val="003C7FD4"/>
    <w:rsid w:val="003D1E9C"/>
    <w:rsid w:val="003D3B42"/>
    <w:rsid w:val="003D5471"/>
    <w:rsid w:val="003E0487"/>
    <w:rsid w:val="003E04AC"/>
    <w:rsid w:val="003E09E3"/>
    <w:rsid w:val="003E37AE"/>
    <w:rsid w:val="003E5884"/>
    <w:rsid w:val="003F2C80"/>
    <w:rsid w:val="003F445D"/>
    <w:rsid w:val="003F469A"/>
    <w:rsid w:val="0040299C"/>
    <w:rsid w:val="004052ED"/>
    <w:rsid w:val="00412AD7"/>
    <w:rsid w:val="004137F8"/>
    <w:rsid w:val="00420049"/>
    <w:rsid w:val="00422084"/>
    <w:rsid w:val="00423D3F"/>
    <w:rsid w:val="00425163"/>
    <w:rsid w:val="00426A04"/>
    <w:rsid w:val="0042716A"/>
    <w:rsid w:val="00431DAC"/>
    <w:rsid w:val="00433259"/>
    <w:rsid w:val="00433436"/>
    <w:rsid w:val="00436670"/>
    <w:rsid w:val="00436768"/>
    <w:rsid w:val="00436A3B"/>
    <w:rsid w:val="004371E5"/>
    <w:rsid w:val="00440BC2"/>
    <w:rsid w:val="00445AC5"/>
    <w:rsid w:val="00446B23"/>
    <w:rsid w:val="00446CFC"/>
    <w:rsid w:val="00450830"/>
    <w:rsid w:val="00451180"/>
    <w:rsid w:val="004521F6"/>
    <w:rsid w:val="00452AAA"/>
    <w:rsid w:val="00454DC1"/>
    <w:rsid w:val="00455641"/>
    <w:rsid w:val="004572F7"/>
    <w:rsid w:val="00460BE5"/>
    <w:rsid w:val="00462FA6"/>
    <w:rsid w:val="00463D66"/>
    <w:rsid w:val="00466548"/>
    <w:rsid w:val="0047039B"/>
    <w:rsid w:val="0047477D"/>
    <w:rsid w:val="00474B7D"/>
    <w:rsid w:val="004765DF"/>
    <w:rsid w:val="00477884"/>
    <w:rsid w:val="00480E12"/>
    <w:rsid w:val="00485AA3"/>
    <w:rsid w:val="00487AAC"/>
    <w:rsid w:val="0049586F"/>
    <w:rsid w:val="004A6A3A"/>
    <w:rsid w:val="004B2BFF"/>
    <w:rsid w:val="004B3C5B"/>
    <w:rsid w:val="004B5FC2"/>
    <w:rsid w:val="004C04E1"/>
    <w:rsid w:val="004C6AEF"/>
    <w:rsid w:val="004D3E3E"/>
    <w:rsid w:val="004D4BF8"/>
    <w:rsid w:val="004D575E"/>
    <w:rsid w:val="004D7C30"/>
    <w:rsid w:val="004E6953"/>
    <w:rsid w:val="004F1B2B"/>
    <w:rsid w:val="004F2EF4"/>
    <w:rsid w:val="004F36AF"/>
    <w:rsid w:val="004F499E"/>
    <w:rsid w:val="004F4D96"/>
    <w:rsid w:val="004F5A50"/>
    <w:rsid w:val="005000A9"/>
    <w:rsid w:val="00503DD7"/>
    <w:rsid w:val="0050431A"/>
    <w:rsid w:val="0050440B"/>
    <w:rsid w:val="005115FB"/>
    <w:rsid w:val="00515E8B"/>
    <w:rsid w:val="0052032B"/>
    <w:rsid w:val="005205F6"/>
    <w:rsid w:val="00523396"/>
    <w:rsid w:val="0052436F"/>
    <w:rsid w:val="00525554"/>
    <w:rsid w:val="005305C6"/>
    <w:rsid w:val="00533A71"/>
    <w:rsid w:val="00536306"/>
    <w:rsid w:val="0053725B"/>
    <w:rsid w:val="005373B6"/>
    <w:rsid w:val="005436F0"/>
    <w:rsid w:val="00543D1B"/>
    <w:rsid w:val="00550724"/>
    <w:rsid w:val="00551813"/>
    <w:rsid w:val="00551B13"/>
    <w:rsid w:val="00552332"/>
    <w:rsid w:val="00556970"/>
    <w:rsid w:val="00557654"/>
    <w:rsid w:val="00561F0E"/>
    <w:rsid w:val="005664E6"/>
    <w:rsid w:val="00580449"/>
    <w:rsid w:val="0059108E"/>
    <w:rsid w:val="005916E8"/>
    <w:rsid w:val="005928FF"/>
    <w:rsid w:val="00592B9F"/>
    <w:rsid w:val="00594D9E"/>
    <w:rsid w:val="005954A3"/>
    <w:rsid w:val="00595510"/>
    <w:rsid w:val="00596083"/>
    <w:rsid w:val="005A0353"/>
    <w:rsid w:val="005A10C3"/>
    <w:rsid w:val="005A5A4D"/>
    <w:rsid w:val="005A7B36"/>
    <w:rsid w:val="005B2D27"/>
    <w:rsid w:val="005B506C"/>
    <w:rsid w:val="005B5B2B"/>
    <w:rsid w:val="005B5F59"/>
    <w:rsid w:val="005B616E"/>
    <w:rsid w:val="005C0E77"/>
    <w:rsid w:val="005C19AF"/>
    <w:rsid w:val="005C1C47"/>
    <w:rsid w:val="005C6F32"/>
    <w:rsid w:val="005C7AD6"/>
    <w:rsid w:val="005D333A"/>
    <w:rsid w:val="005D4375"/>
    <w:rsid w:val="005D4992"/>
    <w:rsid w:val="005D7527"/>
    <w:rsid w:val="005D77FA"/>
    <w:rsid w:val="005E32BC"/>
    <w:rsid w:val="005E51C2"/>
    <w:rsid w:val="005E7C62"/>
    <w:rsid w:val="005F2737"/>
    <w:rsid w:val="005F5BC5"/>
    <w:rsid w:val="005F60FD"/>
    <w:rsid w:val="005F7854"/>
    <w:rsid w:val="005F7FC1"/>
    <w:rsid w:val="00602CC2"/>
    <w:rsid w:val="00605744"/>
    <w:rsid w:val="00607714"/>
    <w:rsid w:val="0061556B"/>
    <w:rsid w:val="00622F3F"/>
    <w:rsid w:val="00623370"/>
    <w:rsid w:val="00624FE0"/>
    <w:rsid w:val="0062607A"/>
    <w:rsid w:val="0062612B"/>
    <w:rsid w:val="00630FEC"/>
    <w:rsid w:val="0063251A"/>
    <w:rsid w:val="00633154"/>
    <w:rsid w:val="0063567D"/>
    <w:rsid w:val="006402A3"/>
    <w:rsid w:val="006413BB"/>
    <w:rsid w:val="006437DA"/>
    <w:rsid w:val="006468CB"/>
    <w:rsid w:val="0065135F"/>
    <w:rsid w:val="00651ACD"/>
    <w:rsid w:val="00652704"/>
    <w:rsid w:val="006542F3"/>
    <w:rsid w:val="00655E27"/>
    <w:rsid w:val="00657127"/>
    <w:rsid w:val="006575AE"/>
    <w:rsid w:val="00664123"/>
    <w:rsid w:val="00664979"/>
    <w:rsid w:val="0066514E"/>
    <w:rsid w:val="00667FBA"/>
    <w:rsid w:val="0067558E"/>
    <w:rsid w:val="0067581C"/>
    <w:rsid w:val="00676DB5"/>
    <w:rsid w:val="00681B60"/>
    <w:rsid w:val="00682A91"/>
    <w:rsid w:val="00692784"/>
    <w:rsid w:val="00693701"/>
    <w:rsid w:val="0069439F"/>
    <w:rsid w:val="00695E54"/>
    <w:rsid w:val="006A0866"/>
    <w:rsid w:val="006A1566"/>
    <w:rsid w:val="006A1B40"/>
    <w:rsid w:val="006A3ACC"/>
    <w:rsid w:val="006A7B7B"/>
    <w:rsid w:val="006B0D93"/>
    <w:rsid w:val="006B15E6"/>
    <w:rsid w:val="006B2E80"/>
    <w:rsid w:val="006B3A0A"/>
    <w:rsid w:val="006B3E65"/>
    <w:rsid w:val="006C029A"/>
    <w:rsid w:val="006C1218"/>
    <w:rsid w:val="006C1ACA"/>
    <w:rsid w:val="006C3391"/>
    <w:rsid w:val="006C47D3"/>
    <w:rsid w:val="006C79AA"/>
    <w:rsid w:val="006D28ED"/>
    <w:rsid w:val="006D292F"/>
    <w:rsid w:val="006D6D2F"/>
    <w:rsid w:val="006D7103"/>
    <w:rsid w:val="006E0062"/>
    <w:rsid w:val="006E2EE8"/>
    <w:rsid w:val="006E4525"/>
    <w:rsid w:val="006E4E5E"/>
    <w:rsid w:val="006E615F"/>
    <w:rsid w:val="006F01EA"/>
    <w:rsid w:val="006F1F1C"/>
    <w:rsid w:val="006F4447"/>
    <w:rsid w:val="006F5F8A"/>
    <w:rsid w:val="00700A2F"/>
    <w:rsid w:val="00704335"/>
    <w:rsid w:val="007067E8"/>
    <w:rsid w:val="007129BC"/>
    <w:rsid w:val="00716C41"/>
    <w:rsid w:val="00717112"/>
    <w:rsid w:val="0072119C"/>
    <w:rsid w:val="00723BEC"/>
    <w:rsid w:val="00725744"/>
    <w:rsid w:val="0072770D"/>
    <w:rsid w:val="007323B9"/>
    <w:rsid w:val="0073254E"/>
    <w:rsid w:val="00733327"/>
    <w:rsid w:val="00734ADC"/>
    <w:rsid w:val="007451BB"/>
    <w:rsid w:val="00751B7D"/>
    <w:rsid w:val="00754822"/>
    <w:rsid w:val="0075508B"/>
    <w:rsid w:val="007550EE"/>
    <w:rsid w:val="00762769"/>
    <w:rsid w:val="007659E3"/>
    <w:rsid w:val="007715ED"/>
    <w:rsid w:val="00773594"/>
    <w:rsid w:val="00774137"/>
    <w:rsid w:val="00774665"/>
    <w:rsid w:val="00774A82"/>
    <w:rsid w:val="00774CA9"/>
    <w:rsid w:val="00775BBE"/>
    <w:rsid w:val="007765BD"/>
    <w:rsid w:val="0078387D"/>
    <w:rsid w:val="00784D84"/>
    <w:rsid w:val="007856FF"/>
    <w:rsid w:val="007859E8"/>
    <w:rsid w:val="00786C80"/>
    <w:rsid w:val="00791D73"/>
    <w:rsid w:val="007927EF"/>
    <w:rsid w:val="00794C92"/>
    <w:rsid w:val="00794FEC"/>
    <w:rsid w:val="00797931"/>
    <w:rsid w:val="007A0A06"/>
    <w:rsid w:val="007A1407"/>
    <w:rsid w:val="007A2CD6"/>
    <w:rsid w:val="007A31E8"/>
    <w:rsid w:val="007A7AC1"/>
    <w:rsid w:val="007B13CF"/>
    <w:rsid w:val="007B5F4A"/>
    <w:rsid w:val="007C46E7"/>
    <w:rsid w:val="007C4962"/>
    <w:rsid w:val="007C4A87"/>
    <w:rsid w:val="007C56E1"/>
    <w:rsid w:val="007C5C69"/>
    <w:rsid w:val="007C6FC4"/>
    <w:rsid w:val="007D0676"/>
    <w:rsid w:val="007D4FFB"/>
    <w:rsid w:val="007D7978"/>
    <w:rsid w:val="007E2425"/>
    <w:rsid w:val="007E43B3"/>
    <w:rsid w:val="007E4F14"/>
    <w:rsid w:val="007E662E"/>
    <w:rsid w:val="007F0041"/>
    <w:rsid w:val="007F0517"/>
    <w:rsid w:val="007F0753"/>
    <w:rsid w:val="007F1A72"/>
    <w:rsid w:val="007F37C8"/>
    <w:rsid w:val="007F6168"/>
    <w:rsid w:val="007F71B5"/>
    <w:rsid w:val="007F7952"/>
    <w:rsid w:val="00802E27"/>
    <w:rsid w:val="0080335E"/>
    <w:rsid w:val="0080367F"/>
    <w:rsid w:val="00804B6C"/>
    <w:rsid w:val="0080582C"/>
    <w:rsid w:val="00805D7A"/>
    <w:rsid w:val="00806AA3"/>
    <w:rsid w:val="0081099C"/>
    <w:rsid w:val="00811B05"/>
    <w:rsid w:val="00816585"/>
    <w:rsid w:val="0082009C"/>
    <w:rsid w:val="008217BA"/>
    <w:rsid w:val="008220EE"/>
    <w:rsid w:val="00822545"/>
    <w:rsid w:val="0082331E"/>
    <w:rsid w:val="00831D94"/>
    <w:rsid w:val="00832249"/>
    <w:rsid w:val="0083501E"/>
    <w:rsid w:val="0083530D"/>
    <w:rsid w:val="00835573"/>
    <w:rsid w:val="008422AA"/>
    <w:rsid w:val="00842477"/>
    <w:rsid w:val="00843EAC"/>
    <w:rsid w:val="00850DC3"/>
    <w:rsid w:val="00853EC0"/>
    <w:rsid w:val="00857E57"/>
    <w:rsid w:val="008609B5"/>
    <w:rsid w:val="0086334A"/>
    <w:rsid w:val="00874151"/>
    <w:rsid w:val="008749BA"/>
    <w:rsid w:val="00874E58"/>
    <w:rsid w:val="00885A31"/>
    <w:rsid w:val="00886C19"/>
    <w:rsid w:val="00895704"/>
    <w:rsid w:val="008963F2"/>
    <w:rsid w:val="008A03DD"/>
    <w:rsid w:val="008A2B2B"/>
    <w:rsid w:val="008A4A91"/>
    <w:rsid w:val="008A5B13"/>
    <w:rsid w:val="008A7414"/>
    <w:rsid w:val="008A7F0A"/>
    <w:rsid w:val="008B2019"/>
    <w:rsid w:val="008B2AFC"/>
    <w:rsid w:val="008B46EF"/>
    <w:rsid w:val="008B4962"/>
    <w:rsid w:val="008B5A4E"/>
    <w:rsid w:val="008B6F2C"/>
    <w:rsid w:val="008C0A29"/>
    <w:rsid w:val="008C0C3D"/>
    <w:rsid w:val="008C5D39"/>
    <w:rsid w:val="008C6C78"/>
    <w:rsid w:val="008D160F"/>
    <w:rsid w:val="008D52B8"/>
    <w:rsid w:val="008D60D1"/>
    <w:rsid w:val="008D6120"/>
    <w:rsid w:val="008E0FEB"/>
    <w:rsid w:val="008E289B"/>
    <w:rsid w:val="008E39E7"/>
    <w:rsid w:val="008E5A99"/>
    <w:rsid w:val="008F1352"/>
    <w:rsid w:val="008F204D"/>
    <w:rsid w:val="008F5954"/>
    <w:rsid w:val="008F68EE"/>
    <w:rsid w:val="008F7C5C"/>
    <w:rsid w:val="00900988"/>
    <w:rsid w:val="00910A6B"/>
    <w:rsid w:val="009124D1"/>
    <w:rsid w:val="0091661D"/>
    <w:rsid w:val="00917CD1"/>
    <w:rsid w:val="00920E86"/>
    <w:rsid w:val="00922B8A"/>
    <w:rsid w:val="0092677E"/>
    <w:rsid w:val="009315A6"/>
    <w:rsid w:val="0093281F"/>
    <w:rsid w:val="00932EA1"/>
    <w:rsid w:val="009350E8"/>
    <w:rsid w:val="009358C4"/>
    <w:rsid w:val="00936B66"/>
    <w:rsid w:val="00940B2A"/>
    <w:rsid w:val="00944A02"/>
    <w:rsid w:val="00944A54"/>
    <w:rsid w:val="00945105"/>
    <w:rsid w:val="009507DB"/>
    <w:rsid w:val="00950EAE"/>
    <w:rsid w:val="00954FD4"/>
    <w:rsid w:val="009557E8"/>
    <w:rsid w:val="0095696C"/>
    <w:rsid w:val="00961810"/>
    <w:rsid w:val="009618C7"/>
    <w:rsid w:val="00963876"/>
    <w:rsid w:val="00963C5E"/>
    <w:rsid w:val="009662FC"/>
    <w:rsid w:val="00966FFD"/>
    <w:rsid w:val="00971F17"/>
    <w:rsid w:val="00972A9B"/>
    <w:rsid w:val="00973F96"/>
    <w:rsid w:val="0097563D"/>
    <w:rsid w:val="009917F4"/>
    <w:rsid w:val="009923BA"/>
    <w:rsid w:val="0099400B"/>
    <w:rsid w:val="009A02A7"/>
    <w:rsid w:val="009A16B3"/>
    <w:rsid w:val="009A18CC"/>
    <w:rsid w:val="009A3255"/>
    <w:rsid w:val="009A6A8F"/>
    <w:rsid w:val="009A7351"/>
    <w:rsid w:val="009B26EE"/>
    <w:rsid w:val="009B6053"/>
    <w:rsid w:val="009B7115"/>
    <w:rsid w:val="009B7B0A"/>
    <w:rsid w:val="009C24C6"/>
    <w:rsid w:val="009C3199"/>
    <w:rsid w:val="009C4D44"/>
    <w:rsid w:val="009D0811"/>
    <w:rsid w:val="009D3062"/>
    <w:rsid w:val="009E2097"/>
    <w:rsid w:val="009E27E7"/>
    <w:rsid w:val="009E4BAB"/>
    <w:rsid w:val="009F1E22"/>
    <w:rsid w:val="009F29E7"/>
    <w:rsid w:val="009F7116"/>
    <w:rsid w:val="00A009D2"/>
    <w:rsid w:val="00A00DEF"/>
    <w:rsid w:val="00A0126F"/>
    <w:rsid w:val="00A06417"/>
    <w:rsid w:val="00A074BB"/>
    <w:rsid w:val="00A113ED"/>
    <w:rsid w:val="00A16BE8"/>
    <w:rsid w:val="00A17030"/>
    <w:rsid w:val="00A23CD3"/>
    <w:rsid w:val="00A2473D"/>
    <w:rsid w:val="00A2623D"/>
    <w:rsid w:val="00A30BB1"/>
    <w:rsid w:val="00A33221"/>
    <w:rsid w:val="00A3424B"/>
    <w:rsid w:val="00A36968"/>
    <w:rsid w:val="00A417ED"/>
    <w:rsid w:val="00A41BBB"/>
    <w:rsid w:val="00A43399"/>
    <w:rsid w:val="00A43B17"/>
    <w:rsid w:val="00A44359"/>
    <w:rsid w:val="00A4449D"/>
    <w:rsid w:val="00A478E2"/>
    <w:rsid w:val="00A523A5"/>
    <w:rsid w:val="00A52CA0"/>
    <w:rsid w:val="00A5304F"/>
    <w:rsid w:val="00A556FD"/>
    <w:rsid w:val="00A56957"/>
    <w:rsid w:val="00A61D49"/>
    <w:rsid w:val="00A63581"/>
    <w:rsid w:val="00A638AE"/>
    <w:rsid w:val="00A6405C"/>
    <w:rsid w:val="00A654DD"/>
    <w:rsid w:val="00A65547"/>
    <w:rsid w:val="00A65A18"/>
    <w:rsid w:val="00A70FC0"/>
    <w:rsid w:val="00A76B4D"/>
    <w:rsid w:val="00A77331"/>
    <w:rsid w:val="00A77D8A"/>
    <w:rsid w:val="00A77FE2"/>
    <w:rsid w:val="00A820BE"/>
    <w:rsid w:val="00A827C0"/>
    <w:rsid w:val="00A83380"/>
    <w:rsid w:val="00A84286"/>
    <w:rsid w:val="00A85D56"/>
    <w:rsid w:val="00A87B18"/>
    <w:rsid w:val="00A87C9A"/>
    <w:rsid w:val="00A91E83"/>
    <w:rsid w:val="00A926EC"/>
    <w:rsid w:val="00A9316B"/>
    <w:rsid w:val="00AA0D4C"/>
    <w:rsid w:val="00AA21DE"/>
    <w:rsid w:val="00AA2F20"/>
    <w:rsid w:val="00AA4034"/>
    <w:rsid w:val="00AA5557"/>
    <w:rsid w:val="00AA5CDA"/>
    <w:rsid w:val="00AA762C"/>
    <w:rsid w:val="00AB01AF"/>
    <w:rsid w:val="00AB2296"/>
    <w:rsid w:val="00AB52AA"/>
    <w:rsid w:val="00AC159F"/>
    <w:rsid w:val="00AC3FAE"/>
    <w:rsid w:val="00AC495C"/>
    <w:rsid w:val="00AC60BD"/>
    <w:rsid w:val="00AD269C"/>
    <w:rsid w:val="00AD398F"/>
    <w:rsid w:val="00AD5B89"/>
    <w:rsid w:val="00AD66D2"/>
    <w:rsid w:val="00AD7DED"/>
    <w:rsid w:val="00AE0A53"/>
    <w:rsid w:val="00AE1518"/>
    <w:rsid w:val="00AE2BF4"/>
    <w:rsid w:val="00AE2D24"/>
    <w:rsid w:val="00AE57D7"/>
    <w:rsid w:val="00AF2CC4"/>
    <w:rsid w:val="00AF550E"/>
    <w:rsid w:val="00AF67F8"/>
    <w:rsid w:val="00AF73FB"/>
    <w:rsid w:val="00AF7579"/>
    <w:rsid w:val="00B01095"/>
    <w:rsid w:val="00B01BFF"/>
    <w:rsid w:val="00B03190"/>
    <w:rsid w:val="00B04BA7"/>
    <w:rsid w:val="00B053EC"/>
    <w:rsid w:val="00B06BDF"/>
    <w:rsid w:val="00B06F58"/>
    <w:rsid w:val="00B10170"/>
    <w:rsid w:val="00B10D12"/>
    <w:rsid w:val="00B13095"/>
    <w:rsid w:val="00B13502"/>
    <w:rsid w:val="00B13773"/>
    <w:rsid w:val="00B138A2"/>
    <w:rsid w:val="00B17D93"/>
    <w:rsid w:val="00B2119A"/>
    <w:rsid w:val="00B2134D"/>
    <w:rsid w:val="00B2193C"/>
    <w:rsid w:val="00B22402"/>
    <w:rsid w:val="00B22C0A"/>
    <w:rsid w:val="00B36D98"/>
    <w:rsid w:val="00B37DA8"/>
    <w:rsid w:val="00B40C9D"/>
    <w:rsid w:val="00B413D8"/>
    <w:rsid w:val="00B44F86"/>
    <w:rsid w:val="00B46DF0"/>
    <w:rsid w:val="00B50F2E"/>
    <w:rsid w:val="00B538D2"/>
    <w:rsid w:val="00B54D2B"/>
    <w:rsid w:val="00B55B1A"/>
    <w:rsid w:val="00B565D9"/>
    <w:rsid w:val="00B60749"/>
    <w:rsid w:val="00B65B0C"/>
    <w:rsid w:val="00B66B0B"/>
    <w:rsid w:val="00B67AE8"/>
    <w:rsid w:val="00B67F8A"/>
    <w:rsid w:val="00B7174C"/>
    <w:rsid w:val="00B71894"/>
    <w:rsid w:val="00B72205"/>
    <w:rsid w:val="00B72C96"/>
    <w:rsid w:val="00B751CF"/>
    <w:rsid w:val="00B762B1"/>
    <w:rsid w:val="00B7730A"/>
    <w:rsid w:val="00B81CB7"/>
    <w:rsid w:val="00B86081"/>
    <w:rsid w:val="00B8666F"/>
    <w:rsid w:val="00B90FAA"/>
    <w:rsid w:val="00B923B7"/>
    <w:rsid w:val="00B93BD3"/>
    <w:rsid w:val="00B96D7E"/>
    <w:rsid w:val="00B97710"/>
    <w:rsid w:val="00B97B6A"/>
    <w:rsid w:val="00BA0E81"/>
    <w:rsid w:val="00BA182D"/>
    <w:rsid w:val="00BA247E"/>
    <w:rsid w:val="00BA3506"/>
    <w:rsid w:val="00BA3F77"/>
    <w:rsid w:val="00BB3346"/>
    <w:rsid w:val="00BB412C"/>
    <w:rsid w:val="00BB4365"/>
    <w:rsid w:val="00BB684D"/>
    <w:rsid w:val="00BB7A46"/>
    <w:rsid w:val="00BC40AE"/>
    <w:rsid w:val="00BC5A3B"/>
    <w:rsid w:val="00BC6B20"/>
    <w:rsid w:val="00BD0E01"/>
    <w:rsid w:val="00BD1CB1"/>
    <w:rsid w:val="00BD1F9E"/>
    <w:rsid w:val="00BD4B29"/>
    <w:rsid w:val="00BD56A7"/>
    <w:rsid w:val="00BE01DC"/>
    <w:rsid w:val="00BE02CC"/>
    <w:rsid w:val="00BE3B44"/>
    <w:rsid w:val="00BF2351"/>
    <w:rsid w:val="00BF3CB9"/>
    <w:rsid w:val="00BF6432"/>
    <w:rsid w:val="00C03E46"/>
    <w:rsid w:val="00C05561"/>
    <w:rsid w:val="00C078FD"/>
    <w:rsid w:val="00C12813"/>
    <w:rsid w:val="00C12BEB"/>
    <w:rsid w:val="00C13DC3"/>
    <w:rsid w:val="00C16071"/>
    <w:rsid w:val="00C266FA"/>
    <w:rsid w:val="00C337F7"/>
    <w:rsid w:val="00C353FA"/>
    <w:rsid w:val="00C51214"/>
    <w:rsid w:val="00C55984"/>
    <w:rsid w:val="00C61E83"/>
    <w:rsid w:val="00C6738C"/>
    <w:rsid w:val="00C70BCB"/>
    <w:rsid w:val="00C755D2"/>
    <w:rsid w:val="00C81C58"/>
    <w:rsid w:val="00C82AA0"/>
    <w:rsid w:val="00C83D31"/>
    <w:rsid w:val="00C84095"/>
    <w:rsid w:val="00C87202"/>
    <w:rsid w:val="00C91D2F"/>
    <w:rsid w:val="00C925EA"/>
    <w:rsid w:val="00C929C1"/>
    <w:rsid w:val="00C94A18"/>
    <w:rsid w:val="00C96F7A"/>
    <w:rsid w:val="00C97448"/>
    <w:rsid w:val="00CA163C"/>
    <w:rsid w:val="00CA2667"/>
    <w:rsid w:val="00CA329B"/>
    <w:rsid w:val="00CA4104"/>
    <w:rsid w:val="00CA7AE7"/>
    <w:rsid w:val="00CB23DE"/>
    <w:rsid w:val="00CB4CC3"/>
    <w:rsid w:val="00CB6574"/>
    <w:rsid w:val="00CC7A82"/>
    <w:rsid w:val="00CD16D0"/>
    <w:rsid w:val="00CD2896"/>
    <w:rsid w:val="00CD35EA"/>
    <w:rsid w:val="00CD65BA"/>
    <w:rsid w:val="00CD6E68"/>
    <w:rsid w:val="00CE1022"/>
    <w:rsid w:val="00CE5324"/>
    <w:rsid w:val="00CE6EED"/>
    <w:rsid w:val="00CE7519"/>
    <w:rsid w:val="00CE78DD"/>
    <w:rsid w:val="00CF1FE0"/>
    <w:rsid w:val="00CF6CCB"/>
    <w:rsid w:val="00D007B5"/>
    <w:rsid w:val="00D04802"/>
    <w:rsid w:val="00D050B3"/>
    <w:rsid w:val="00D06372"/>
    <w:rsid w:val="00D075A2"/>
    <w:rsid w:val="00D07EAC"/>
    <w:rsid w:val="00D15805"/>
    <w:rsid w:val="00D16FC1"/>
    <w:rsid w:val="00D172D9"/>
    <w:rsid w:val="00D235FE"/>
    <w:rsid w:val="00D237D8"/>
    <w:rsid w:val="00D35AC8"/>
    <w:rsid w:val="00D36E53"/>
    <w:rsid w:val="00D41C40"/>
    <w:rsid w:val="00D440E3"/>
    <w:rsid w:val="00D44572"/>
    <w:rsid w:val="00D455F0"/>
    <w:rsid w:val="00D457FF"/>
    <w:rsid w:val="00D46FEF"/>
    <w:rsid w:val="00D51582"/>
    <w:rsid w:val="00D51852"/>
    <w:rsid w:val="00D51DE8"/>
    <w:rsid w:val="00D53605"/>
    <w:rsid w:val="00D545BB"/>
    <w:rsid w:val="00D54F2B"/>
    <w:rsid w:val="00D55266"/>
    <w:rsid w:val="00D5593F"/>
    <w:rsid w:val="00D60305"/>
    <w:rsid w:val="00D61036"/>
    <w:rsid w:val="00D632E7"/>
    <w:rsid w:val="00D67148"/>
    <w:rsid w:val="00D76B7E"/>
    <w:rsid w:val="00D77ACF"/>
    <w:rsid w:val="00D867E5"/>
    <w:rsid w:val="00D9109C"/>
    <w:rsid w:val="00D91E6D"/>
    <w:rsid w:val="00DA0199"/>
    <w:rsid w:val="00DA0D2F"/>
    <w:rsid w:val="00DA206B"/>
    <w:rsid w:val="00DA6C48"/>
    <w:rsid w:val="00DB095C"/>
    <w:rsid w:val="00DB2A5B"/>
    <w:rsid w:val="00DB3CDE"/>
    <w:rsid w:val="00DB40FD"/>
    <w:rsid w:val="00DB61BA"/>
    <w:rsid w:val="00DB7102"/>
    <w:rsid w:val="00DC6B69"/>
    <w:rsid w:val="00DD053E"/>
    <w:rsid w:val="00DD0BAE"/>
    <w:rsid w:val="00DD1561"/>
    <w:rsid w:val="00DD24CB"/>
    <w:rsid w:val="00DD3481"/>
    <w:rsid w:val="00DD38E7"/>
    <w:rsid w:val="00DD7412"/>
    <w:rsid w:val="00DE1C45"/>
    <w:rsid w:val="00DE2146"/>
    <w:rsid w:val="00DE27FD"/>
    <w:rsid w:val="00DE303C"/>
    <w:rsid w:val="00DE39E7"/>
    <w:rsid w:val="00DE5589"/>
    <w:rsid w:val="00DE58AE"/>
    <w:rsid w:val="00DF2337"/>
    <w:rsid w:val="00DF2FAB"/>
    <w:rsid w:val="00DF3999"/>
    <w:rsid w:val="00DF5AEC"/>
    <w:rsid w:val="00DF5C40"/>
    <w:rsid w:val="00DF6657"/>
    <w:rsid w:val="00DF6A39"/>
    <w:rsid w:val="00DF6B66"/>
    <w:rsid w:val="00DF7C20"/>
    <w:rsid w:val="00E00677"/>
    <w:rsid w:val="00E016EA"/>
    <w:rsid w:val="00E01878"/>
    <w:rsid w:val="00E03896"/>
    <w:rsid w:val="00E06374"/>
    <w:rsid w:val="00E10CE5"/>
    <w:rsid w:val="00E11D6A"/>
    <w:rsid w:val="00E2083F"/>
    <w:rsid w:val="00E20F81"/>
    <w:rsid w:val="00E2566D"/>
    <w:rsid w:val="00E260D0"/>
    <w:rsid w:val="00E314A6"/>
    <w:rsid w:val="00E34DDA"/>
    <w:rsid w:val="00E360F1"/>
    <w:rsid w:val="00E36A25"/>
    <w:rsid w:val="00E44293"/>
    <w:rsid w:val="00E46B55"/>
    <w:rsid w:val="00E47807"/>
    <w:rsid w:val="00E50ECD"/>
    <w:rsid w:val="00E50F60"/>
    <w:rsid w:val="00E560FA"/>
    <w:rsid w:val="00E56DD6"/>
    <w:rsid w:val="00E6169C"/>
    <w:rsid w:val="00E62FA2"/>
    <w:rsid w:val="00E65D76"/>
    <w:rsid w:val="00E72112"/>
    <w:rsid w:val="00E76884"/>
    <w:rsid w:val="00E862F9"/>
    <w:rsid w:val="00E86331"/>
    <w:rsid w:val="00E90D39"/>
    <w:rsid w:val="00E93B3F"/>
    <w:rsid w:val="00E9560B"/>
    <w:rsid w:val="00E97E16"/>
    <w:rsid w:val="00EA4FE1"/>
    <w:rsid w:val="00EA6768"/>
    <w:rsid w:val="00EA68C0"/>
    <w:rsid w:val="00EB2FC2"/>
    <w:rsid w:val="00EB7C59"/>
    <w:rsid w:val="00EC2267"/>
    <w:rsid w:val="00EC4680"/>
    <w:rsid w:val="00EC6DC1"/>
    <w:rsid w:val="00EC7CD4"/>
    <w:rsid w:val="00ED003B"/>
    <w:rsid w:val="00ED14E5"/>
    <w:rsid w:val="00ED4EBB"/>
    <w:rsid w:val="00ED6951"/>
    <w:rsid w:val="00EE5BEF"/>
    <w:rsid w:val="00EF1E17"/>
    <w:rsid w:val="00EF3C12"/>
    <w:rsid w:val="00EF4E73"/>
    <w:rsid w:val="00EF6274"/>
    <w:rsid w:val="00EF73EF"/>
    <w:rsid w:val="00F004E1"/>
    <w:rsid w:val="00F00EC5"/>
    <w:rsid w:val="00F01848"/>
    <w:rsid w:val="00F024FB"/>
    <w:rsid w:val="00F02A79"/>
    <w:rsid w:val="00F02DC5"/>
    <w:rsid w:val="00F042C5"/>
    <w:rsid w:val="00F079BB"/>
    <w:rsid w:val="00F07E07"/>
    <w:rsid w:val="00F126DC"/>
    <w:rsid w:val="00F12853"/>
    <w:rsid w:val="00F13054"/>
    <w:rsid w:val="00F14C3B"/>
    <w:rsid w:val="00F14F6C"/>
    <w:rsid w:val="00F177EC"/>
    <w:rsid w:val="00F24D90"/>
    <w:rsid w:val="00F25C6B"/>
    <w:rsid w:val="00F32B33"/>
    <w:rsid w:val="00F33190"/>
    <w:rsid w:val="00F34106"/>
    <w:rsid w:val="00F34861"/>
    <w:rsid w:val="00F365FD"/>
    <w:rsid w:val="00F36A17"/>
    <w:rsid w:val="00F405E4"/>
    <w:rsid w:val="00F45082"/>
    <w:rsid w:val="00F4724E"/>
    <w:rsid w:val="00F47EC7"/>
    <w:rsid w:val="00F521AA"/>
    <w:rsid w:val="00F563A8"/>
    <w:rsid w:val="00F57143"/>
    <w:rsid w:val="00F60BE4"/>
    <w:rsid w:val="00F6351D"/>
    <w:rsid w:val="00F64866"/>
    <w:rsid w:val="00F6540D"/>
    <w:rsid w:val="00F70D4A"/>
    <w:rsid w:val="00F712E9"/>
    <w:rsid w:val="00F7161F"/>
    <w:rsid w:val="00F75197"/>
    <w:rsid w:val="00F75807"/>
    <w:rsid w:val="00F769BC"/>
    <w:rsid w:val="00F84107"/>
    <w:rsid w:val="00F85F49"/>
    <w:rsid w:val="00F91290"/>
    <w:rsid w:val="00F91484"/>
    <w:rsid w:val="00F91FFA"/>
    <w:rsid w:val="00F95882"/>
    <w:rsid w:val="00F96E55"/>
    <w:rsid w:val="00F97A83"/>
    <w:rsid w:val="00FA0F86"/>
    <w:rsid w:val="00FA52EE"/>
    <w:rsid w:val="00FA53D8"/>
    <w:rsid w:val="00FA641E"/>
    <w:rsid w:val="00FA6A0B"/>
    <w:rsid w:val="00FA6A21"/>
    <w:rsid w:val="00FA773E"/>
    <w:rsid w:val="00FB11B0"/>
    <w:rsid w:val="00FB249A"/>
    <w:rsid w:val="00FB3CFD"/>
    <w:rsid w:val="00FB65ED"/>
    <w:rsid w:val="00FB680A"/>
    <w:rsid w:val="00FC2D87"/>
    <w:rsid w:val="00FC554A"/>
    <w:rsid w:val="00FC5C93"/>
    <w:rsid w:val="00FC5D3E"/>
    <w:rsid w:val="00FC63FB"/>
    <w:rsid w:val="00FD05DB"/>
    <w:rsid w:val="00FD3176"/>
    <w:rsid w:val="00FD3F4C"/>
    <w:rsid w:val="00FD5325"/>
    <w:rsid w:val="00FD5D5A"/>
    <w:rsid w:val="00FD64C7"/>
    <w:rsid w:val="00FE08B6"/>
    <w:rsid w:val="00FE09D3"/>
    <w:rsid w:val="00FE2FF4"/>
    <w:rsid w:val="00FE3CCE"/>
    <w:rsid w:val="00FE4775"/>
    <w:rsid w:val="00FE56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0A29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C0A29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3465F"/>
    <w:rPr>
      <w:sz w:val="20"/>
      <w:szCs w:val="20"/>
    </w:rPr>
  </w:style>
  <w:style w:type="character" w:styleId="PageNumber">
    <w:name w:val="page number"/>
    <w:basedOn w:val="DefaultParagraphFont"/>
    <w:uiPriority w:val="99"/>
    <w:rsid w:val="008C0A29"/>
  </w:style>
  <w:style w:type="paragraph" w:styleId="BodyTextIndent">
    <w:name w:val="Body Text Indent"/>
    <w:basedOn w:val="Normal"/>
    <w:link w:val="BodyTextIndentChar"/>
    <w:uiPriority w:val="99"/>
    <w:rsid w:val="00843EAC"/>
    <w:pPr>
      <w:ind w:firstLine="851"/>
      <w:jc w:val="both"/>
    </w:pPr>
    <w:rPr>
      <w:sz w:val="28"/>
      <w:szCs w:val="28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3465F"/>
    <w:rPr>
      <w:sz w:val="20"/>
      <w:szCs w:val="20"/>
    </w:rPr>
  </w:style>
  <w:style w:type="paragraph" w:customStyle="1" w:styleId="ConsPlusNormal">
    <w:name w:val="ConsPlusNormal"/>
    <w:uiPriority w:val="99"/>
    <w:rsid w:val="007B5F4A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uiPriority w:val="99"/>
    <w:rsid w:val="003403AA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0"/>
      <w:szCs w:val="20"/>
    </w:rPr>
  </w:style>
  <w:style w:type="paragraph" w:styleId="BodyText2">
    <w:name w:val="Body Text 2"/>
    <w:basedOn w:val="Normal"/>
    <w:link w:val="BodyText2Char"/>
    <w:uiPriority w:val="99"/>
    <w:rsid w:val="00006D0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3465F"/>
    <w:rPr>
      <w:sz w:val="20"/>
      <w:szCs w:val="20"/>
    </w:rPr>
  </w:style>
  <w:style w:type="paragraph" w:styleId="NoSpacing">
    <w:name w:val="No Spacing"/>
    <w:uiPriority w:val="99"/>
    <w:qFormat/>
    <w:rsid w:val="002D562C"/>
    <w:rPr>
      <w:rFonts w:ascii="Calibri" w:hAnsi="Calibri" w:cs="Calibri"/>
      <w:lang w:eastAsia="en-US"/>
    </w:rPr>
  </w:style>
  <w:style w:type="character" w:styleId="Hyperlink">
    <w:name w:val="Hyperlink"/>
    <w:basedOn w:val="DefaultParagraphFont"/>
    <w:uiPriority w:val="99"/>
    <w:rsid w:val="002D562C"/>
    <w:rPr>
      <w:color w:val="0000FF"/>
      <w:u w:val="single"/>
    </w:rPr>
  </w:style>
  <w:style w:type="paragraph" w:customStyle="1" w:styleId="a">
    <w:name w:val="основной"/>
    <w:basedOn w:val="Normal"/>
    <w:uiPriority w:val="99"/>
    <w:rsid w:val="007C56E1"/>
    <w:pPr>
      <w:keepNext/>
      <w:overflowPunct/>
      <w:autoSpaceDE/>
      <w:autoSpaceDN/>
      <w:adjustRightInd/>
      <w:textAlignment w:val="auto"/>
    </w:pPr>
    <w:rPr>
      <w:sz w:val="24"/>
      <w:szCs w:val="24"/>
    </w:rPr>
  </w:style>
  <w:style w:type="paragraph" w:styleId="BodyText">
    <w:name w:val="Body Text"/>
    <w:basedOn w:val="Normal"/>
    <w:link w:val="BodyTextChar"/>
    <w:uiPriority w:val="99"/>
    <w:rsid w:val="007C56E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locked/>
    <w:rsid w:val="0025301B"/>
  </w:style>
  <w:style w:type="paragraph" w:styleId="BalloonText">
    <w:name w:val="Balloon Text"/>
    <w:basedOn w:val="Normal"/>
    <w:link w:val="BalloonTextChar"/>
    <w:uiPriority w:val="99"/>
    <w:semiHidden/>
    <w:rsid w:val="00CD35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5F"/>
    <w:rPr>
      <w:sz w:val="0"/>
      <w:szCs w:val="0"/>
    </w:rPr>
  </w:style>
  <w:style w:type="paragraph" w:customStyle="1" w:styleId="ConsPlusNonformat">
    <w:name w:val="ConsPlusNonformat"/>
    <w:uiPriority w:val="99"/>
    <w:rsid w:val="007659E3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DocumentMap">
    <w:name w:val="Document Map"/>
    <w:basedOn w:val="Normal"/>
    <w:link w:val="DocumentMapChar"/>
    <w:uiPriority w:val="99"/>
    <w:semiHidden/>
    <w:rsid w:val="008B2AFC"/>
    <w:pPr>
      <w:shd w:val="clear" w:color="auto" w:fill="000080"/>
    </w:pPr>
    <w:rPr>
      <w:rFonts w:ascii="Tahoma" w:hAnsi="Tahoma" w:cs="Tahoma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3465F"/>
    <w:rPr>
      <w:sz w:val="0"/>
      <w:szCs w:val="0"/>
    </w:rPr>
  </w:style>
  <w:style w:type="paragraph" w:styleId="Footer">
    <w:name w:val="footer"/>
    <w:basedOn w:val="Normal"/>
    <w:link w:val="FooterChar"/>
    <w:uiPriority w:val="99"/>
    <w:rsid w:val="00B97710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3465F"/>
    <w:rPr>
      <w:sz w:val="20"/>
      <w:szCs w:val="20"/>
    </w:rPr>
  </w:style>
  <w:style w:type="paragraph" w:styleId="ListParagraph">
    <w:name w:val="List Paragraph"/>
    <w:basedOn w:val="Normal"/>
    <w:uiPriority w:val="99"/>
    <w:qFormat/>
    <w:rsid w:val="001B7A25"/>
    <w:pPr>
      <w:ind w:left="720"/>
    </w:pPr>
  </w:style>
  <w:style w:type="table" w:styleId="TableGrid">
    <w:name w:val="Table Grid"/>
    <w:basedOn w:val="TableNormal"/>
    <w:uiPriority w:val="99"/>
    <w:rsid w:val="004765D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6363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36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6363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3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11</Pages>
  <Words>1572</Words>
  <Characters>9387</Characters>
  <Application>Microsoft Office Outlook</Application>
  <DocSecurity>0</DocSecurity>
  <Lines>0</Lines>
  <Paragraphs>0</Paragraphs>
  <ScaleCrop>false</ScaleCrop>
  <Company>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АДМИНИСТРАЦИЯ ГОРОДА БЕРДСКА</dc:title>
  <dc:subject/>
  <dc:creator>Неизвестный</dc:creator>
  <cp:keywords/>
  <dc:description/>
  <cp:lastModifiedBy>user</cp:lastModifiedBy>
  <cp:revision>2</cp:revision>
  <cp:lastPrinted>2021-06-17T10:10:00Z</cp:lastPrinted>
  <dcterms:created xsi:type="dcterms:W3CDTF">2021-06-22T09:22:00Z</dcterms:created>
  <dcterms:modified xsi:type="dcterms:W3CDTF">2021-06-22T09:22:00Z</dcterms:modified>
</cp:coreProperties>
</file>